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E51" w:rsidRDefault="007C0798" w:rsidP="00625E51">
      <w:pPr>
        <w:jc w:val="center"/>
      </w:pPr>
      <w:r>
        <w:rPr>
          <w:noProof/>
          <w:color w:val="FFFFFF"/>
          <w:lang w:eastAsia="en-GB"/>
        </w:rPr>
        <mc:AlternateContent>
          <mc:Choice Requires="wps">
            <w:drawing>
              <wp:anchor distT="0" distB="0" distL="114300" distR="114300" simplePos="0" relativeHeight="251657216" behindDoc="1" locked="0" layoutInCell="1" allowOverlap="1">
                <wp:simplePos x="0" y="0"/>
                <wp:positionH relativeFrom="column">
                  <wp:posOffset>-1008380</wp:posOffset>
                </wp:positionH>
                <wp:positionV relativeFrom="paragraph">
                  <wp:posOffset>-982345</wp:posOffset>
                </wp:positionV>
                <wp:extent cx="7705090" cy="11054080"/>
                <wp:effectExtent l="19050" t="19050" r="29210" b="52070"/>
                <wp:wrapNone/>
                <wp:docPr id="1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05090" cy="11054080"/>
                        </a:xfrm>
                        <a:prstGeom prst="rect">
                          <a:avLst/>
                        </a:prstGeom>
                        <a:no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5C54A" id="Rectangle 44" o:spid="_x0000_s1026" style="position:absolute;margin-left:-79.4pt;margin-top:-77.35pt;width:606.7pt;height:87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" filled="f" strokecolor="#f2f2f2" strokeweight="3pt">
                <v:shadow on="t" color="#7f7f7f" opacity=".5" offset="1pt"/>
              </v:rect>
            </w:pict>
          </mc:Fallback>
        </mc:AlternateContent>
      </w:r>
      <w:r>
        <w:rPr>
          <w:noProof/>
          <w:color w:val="FFFFFF"/>
          <w:lang w:eastAsia="en-GB"/>
        </w:rPr>
        <mc:AlternateContent>
          <mc:Choice Requires="wps">
            <w:drawing>
              <wp:anchor distT="0" distB="0" distL="114300" distR="114300" simplePos="0" relativeHeight="251658240" behindDoc="0" locked="0" layoutInCell="1" allowOverlap="1">
                <wp:simplePos x="0" y="0"/>
                <wp:positionH relativeFrom="column">
                  <wp:posOffset>5900420</wp:posOffset>
                </wp:positionH>
                <wp:positionV relativeFrom="paragraph">
                  <wp:posOffset>-873760</wp:posOffset>
                </wp:positionV>
                <wp:extent cx="0" cy="14664690"/>
                <wp:effectExtent l="23495" t="21590" r="14605" b="20320"/>
                <wp:wrapNone/>
                <wp:docPr id="9"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64690"/>
                        </a:xfrm>
                        <a:prstGeom prst="straightConnector1">
                          <a:avLst/>
                        </a:prstGeom>
                        <a:noFill/>
                        <a:ln w="2857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3DD39E" id="_x0000_t32" coordsize="21600,21600" o:spt="32" o:oned="t" path="m,l21600,21600e" filled="f">
                <v:path arrowok="t" fillok="f" o:connecttype="none"/>
                <o:lock v:ext="edit" shapetype="t"/>
              </v:shapetype>
              <v:shape id="AutoShape 45" o:spid="_x0000_s1026" type="#_x0000_t32" style="position:absolute;margin-left:464.6pt;margin-top:-68.8pt;width:0;height:115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" strokecolor="white" strokeweight="2.25pt"/>
            </w:pict>
          </mc:Fallback>
        </mc:AlternateContent>
      </w:r>
    </w:p>
    <w:p w:rsidR="00625E51" w:rsidRPr="00847560" w:rsidRDefault="00625E51" w:rsidP="00625E51">
      <w:pPr>
        <w:rPr>
          <w:rFonts w:asciiTheme="minorHAnsi" w:hAnsiTheme="minorHAnsi"/>
        </w:rPr>
      </w:pPr>
    </w:p>
    <w:p w:rsidR="00625E51" w:rsidRPr="00847560" w:rsidRDefault="00AC4E09" w:rsidP="00AC4E09">
      <w:pPr>
        <w:jc w:val="center"/>
        <w:rPr>
          <w:rFonts w:asciiTheme="minorHAnsi" w:hAnsiTheme="minorHAnsi"/>
        </w:rPr>
      </w:pPr>
      <w:r w:rsidRPr="00847560">
        <w:rPr>
          <w:rFonts w:asciiTheme="minorHAnsi" w:hAnsiTheme="minorHAnsi"/>
          <w:noProof/>
          <w:lang w:eastAsia="en-GB"/>
        </w:rPr>
        <w:drawing>
          <wp:inline distT="0" distB="0" distL="0" distR="0" wp14:anchorId="51AD560F" wp14:editId="01CB55F2">
            <wp:extent cx="1647825" cy="1800225"/>
            <wp:effectExtent l="0" t="0" r="9525" b="9525"/>
            <wp:docPr id="1" name="Picture 1" descr="cid:image001.png@01CF9D07.7AFBD4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CF9D07.7AFBD4D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47825" cy="1800225"/>
                    </a:xfrm>
                    <a:prstGeom prst="rect">
                      <a:avLst/>
                    </a:prstGeom>
                    <a:noFill/>
                    <a:ln>
                      <a:noFill/>
                    </a:ln>
                  </pic:spPr>
                </pic:pic>
              </a:graphicData>
            </a:graphic>
          </wp:inline>
        </w:drawing>
      </w:r>
    </w:p>
    <w:p w:rsidR="00625E51" w:rsidRPr="00847560" w:rsidRDefault="00625E51" w:rsidP="00625E51">
      <w:pPr>
        <w:rPr>
          <w:rFonts w:asciiTheme="minorHAnsi" w:hAnsiTheme="minorHAnsi"/>
        </w:rPr>
      </w:pPr>
    </w:p>
    <w:p w:rsidR="00625E51" w:rsidRPr="00847560" w:rsidRDefault="00625E51" w:rsidP="00625E51">
      <w:pPr>
        <w:rPr>
          <w:rFonts w:asciiTheme="minorHAnsi" w:hAnsiTheme="minorHAnsi"/>
        </w:rPr>
      </w:pPr>
    </w:p>
    <w:p w:rsidR="00625E51" w:rsidRPr="00847560" w:rsidRDefault="00625E51" w:rsidP="00625E51">
      <w:pPr>
        <w:rPr>
          <w:rFonts w:asciiTheme="minorHAnsi" w:hAnsiTheme="minorHAnsi"/>
        </w:rPr>
      </w:pPr>
    </w:p>
    <w:p w:rsidR="00625E51" w:rsidRPr="00847560" w:rsidRDefault="00AC4E09" w:rsidP="00AC4E09">
      <w:pPr>
        <w:jc w:val="center"/>
        <w:rPr>
          <w:rFonts w:asciiTheme="minorHAnsi" w:hAnsiTheme="minorHAnsi"/>
          <w:b/>
          <w:sz w:val="40"/>
        </w:rPr>
      </w:pPr>
      <w:r w:rsidRPr="00847560">
        <w:rPr>
          <w:rFonts w:asciiTheme="minorHAnsi" w:hAnsiTheme="minorHAnsi"/>
          <w:b/>
          <w:sz w:val="40"/>
        </w:rPr>
        <w:t>Direct To Parent Guide</w:t>
      </w:r>
    </w:p>
    <w:p w:rsidR="00625E51" w:rsidRPr="00847560" w:rsidRDefault="00625E51" w:rsidP="00625E51">
      <w:pPr>
        <w:rPr>
          <w:rFonts w:asciiTheme="minorHAnsi" w:hAnsiTheme="minorHAnsi"/>
        </w:rPr>
      </w:pPr>
    </w:p>
    <w:p w:rsidR="00625E51" w:rsidRPr="00847560" w:rsidRDefault="00625E51" w:rsidP="00625E51">
      <w:pPr>
        <w:rPr>
          <w:rFonts w:asciiTheme="minorHAnsi" w:hAnsiTheme="minorHAnsi"/>
        </w:rPr>
      </w:pPr>
    </w:p>
    <w:p w:rsidR="00625E51" w:rsidRPr="00847560" w:rsidRDefault="00625E51" w:rsidP="00625E51">
      <w:pPr>
        <w:rPr>
          <w:rFonts w:asciiTheme="minorHAnsi" w:hAnsiTheme="minorHAnsi"/>
        </w:rPr>
      </w:pPr>
    </w:p>
    <w:p w:rsidR="007466D9" w:rsidRPr="00847560" w:rsidRDefault="007466D9" w:rsidP="007466D9">
      <w:pPr>
        <w:rPr>
          <w:rFonts w:asciiTheme="minorHAnsi" w:hAnsiTheme="minorHAnsi"/>
        </w:rPr>
        <w:sectPr w:rsidR="007466D9" w:rsidRPr="00847560" w:rsidSect="009F4FD9">
          <w:footerReference w:type="first" r:id="rId10"/>
          <w:pgSz w:w="11906" w:h="16838" w:code="9"/>
          <w:pgMar w:top="1440" w:right="1440" w:bottom="1440" w:left="1440" w:header="709" w:footer="709" w:gutter="0"/>
          <w:paperSrc w:first="7" w:other="7"/>
          <w:cols w:space="708"/>
          <w:docGrid w:linePitch="360"/>
        </w:sectPr>
      </w:pPr>
    </w:p>
    <w:p w:rsidR="00591A98" w:rsidRPr="00847560" w:rsidRDefault="00591A98" w:rsidP="00324C1C">
      <w:pPr>
        <w:pStyle w:val="Heading1"/>
        <w:rPr>
          <w:rFonts w:asciiTheme="minorHAnsi" w:hAnsiTheme="minorHAnsi"/>
        </w:rPr>
      </w:pPr>
      <w:bookmarkStart w:id="0" w:name="_Toc289151836"/>
      <w:r w:rsidRPr="00847560">
        <w:rPr>
          <w:rFonts w:asciiTheme="minorHAnsi" w:hAnsiTheme="minorHAnsi"/>
        </w:rPr>
        <w:lastRenderedPageBreak/>
        <w:t>Overview</w:t>
      </w:r>
      <w:bookmarkEnd w:id="0"/>
    </w:p>
    <w:p w:rsidR="00965D2E" w:rsidRPr="00847560" w:rsidRDefault="00591A98" w:rsidP="00591A98">
      <w:pPr>
        <w:rPr>
          <w:rFonts w:asciiTheme="minorHAnsi" w:hAnsiTheme="minorHAnsi"/>
        </w:rPr>
      </w:pPr>
      <w:r w:rsidRPr="00847560">
        <w:rPr>
          <w:rFonts w:asciiTheme="minorHAnsi" w:hAnsiTheme="minorHAnsi"/>
        </w:rPr>
        <w:t xml:space="preserve">The </w:t>
      </w:r>
      <w:r w:rsidR="00AC4E09" w:rsidRPr="00847560">
        <w:rPr>
          <w:rFonts w:asciiTheme="minorHAnsi" w:hAnsiTheme="minorHAnsi"/>
        </w:rPr>
        <w:t>Direct to Parent</w:t>
      </w:r>
      <w:r w:rsidRPr="00847560">
        <w:rPr>
          <w:rFonts w:asciiTheme="minorHAnsi" w:hAnsiTheme="minorHAnsi"/>
        </w:rPr>
        <w:t xml:space="preserve"> supply solution gives parents the </w:t>
      </w:r>
      <w:r w:rsidRPr="00847560">
        <w:rPr>
          <w:rFonts w:asciiTheme="minorHAnsi" w:hAnsiTheme="minorHAnsi"/>
          <w:lang w:eastAsia="en-GB"/>
        </w:rPr>
        <w:t>ability to order Uniform and PE Kit 24 hours a day via online the SWI ordering system. Orders can be place</w:t>
      </w:r>
      <w:r w:rsidR="00685BE9" w:rsidRPr="00847560">
        <w:rPr>
          <w:rFonts w:asciiTheme="minorHAnsi" w:hAnsiTheme="minorHAnsi"/>
          <w:lang w:eastAsia="en-GB"/>
        </w:rPr>
        <w:t>d either online, by phone or post. We</w:t>
      </w:r>
      <w:r w:rsidRPr="00847560">
        <w:rPr>
          <w:rFonts w:asciiTheme="minorHAnsi" w:hAnsiTheme="minorHAnsi"/>
          <w:lang w:eastAsia="en-GB"/>
        </w:rPr>
        <w:t xml:space="preserve"> offer a school and home delivery service as well as an easy </w:t>
      </w:r>
      <w:r w:rsidR="00685BE9" w:rsidRPr="00847560">
        <w:rPr>
          <w:rFonts w:asciiTheme="minorHAnsi" w:hAnsiTheme="minorHAnsi"/>
          <w:lang w:eastAsia="en-GB"/>
        </w:rPr>
        <w:t>Returns S</w:t>
      </w:r>
      <w:r w:rsidRPr="00847560">
        <w:rPr>
          <w:rFonts w:asciiTheme="minorHAnsi" w:hAnsiTheme="minorHAnsi"/>
          <w:lang w:eastAsia="en-GB"/>
        </w:rPr>
        <w:t>ystem</w:t>
      </w:r>
    </w:p>
    <w:p w:rsidR="00591A98" w:rsidRPr="00847560" w:rsidRDefault="004B3BBE" w:rsidP="00324C1C">
      <w:pPr>
        <w:pStyle w:val="Heading1"/>
        <w:rPr>
          <w:rFonts w:asciiTheme="minorHAnsi" w:hAnsiTheme="minorHAnsi"/>
        </w:rPr>
      </w:pPr>
      <w:bookmarkStart w:id="1" w:name="_Toc289151837"/>
      <w:r w:rsidRPr="00847560">
        <w:rPr>
          <w:rFonts w:asciiTheme="minorHAnsi" w:hAnsiTheme="minorHAnsi"/>
        </w:rPr>
        <w:t xml:space="preserve">How to </w:t>
      </w:r>
      <w:r w:rsidR="00591A98" w:rsidRPr="00847560">
        <w:rPr>
          <w:rFonts w:asciiTheme="minorHAnsi" w:hAnsiTheme="minorHAnsi"/>
        </w:rPr>
        <w:t>Order</w:t>
      </w:r>
      <w:bookmarkEnd w:id="1"/>
    </w:p>
    <w:p w:rsidR="00591A98" w:rsidRPr="00847560" w:rsidRDefault="00591A98" w:rsidP="00591A98">
      <w:pPr>
        <w:rPr>
          <w:rFonts w:asciiTheme="minorHAnsi" w:hAnsiTheme="minorHAnsi"/>
        </w:rPr>
      </w:pPr>
      <w:r w:rsidRPr="00847560">
        <w:rPr>
          <w:rFonts w:asciiTheme="minorHAnsi" w:hAnsiTheme="minorHAnsi"/>
        </w:rPr>
        <w:t>Parents/students can place their orders:</w:t>
      </w:r>
    </w:p>
    <w:p w:rsidR="00591A98" w:rsidRPr="00847560" w:rsidRDefault="00591A98" w:rsidP="00591A98">
      <w:pPr>
        <w:numPr>
          <w:ilvl w:val="0"/>
          <w:numId w:val="14"/>
        </w:numPr>
        <w:rPr>
          <w:rFonts w:asciiTheme="minorHAnsi" w:hAnsiTheme="minorHAnsi"/>
        </w:rPr>
      </w:pPr>
      <w:r w:rsidRPr="00847560">
        <w:rPr>
          <w:rFonts w:asciiTheme="minorHAnsi" w:hAnsiTheme="minorHAnsi"/>
          <w:b/>
        </w:rPr>
        <w:t>Online</w:t>
      </w:r>
      <w:r w:rsidRPr="00847560">
        <w:rPr>
          <w:rFonts w:asciiTheme="minorHAnsi" w:hAnsiTheme="minorHAnsi"/>
        </w:rPr>
        <w:t xml:space="preserve">: </w:t>
      </w:r>
      <w:hyperlink r:id="rId11" w:history="1">
        <w:r w:rsidRPr="00847560">
          <w:rPr>
            <w:rStyle w:val="Hyperlink"/>
            <w:rFonts w:asciiTheme="minorHAnsi" w:hAnsiTheme="minorHAnsi"/>
          </w:rPr>
          <w:t>www.swi</w:t>
        </w:r>
        <w:r w:rsidR="00A50436">
          <w:rPr>
            <w:rStyle w:val="Hyperlink"/>
            <w:rFonts w:asciiTheme="minorHAnsi" w:hAnsiTheme="minorHAnsi"/>
          </w:rPr>
          <w:t>dtp</w:t>
        </w:r>
        <w:r w:rsidRPr="00847560">
          <w:rPr>
            <w:rStyle w:val="Hyperlink"/>
            <w:rFonts w:asciiTheme="minorHAnsi" w:hAnsiTheme="minorHAnsi"/>
          </w:rPr>
          <w:t>.co.uk</w:t>
        </w:r>
      </w:hyperlink>
    </w:p>
    <w:p w:rsidR="00591A98" w:rsidRPr="00847560" w:rsidRDefault="00591A98" w:rsidP="00591A98">
      <w:pPr>
        <w:numPr>
          <w:ilvl w:val="0"/>
          <w:numId w:val="14"/>
        </w:numPr>
        <w:rPr>
          <w:rFonts w:asciiTheme="minorHAnsi" w:hAnsiTheme="minorHAnsi"/>
        </w:rPr>
      </w:pPr>
      <w:r w:rsidRPr="00847560">
        <w:rPr>
          <w:rFonts w:asciiTheme="minorHAnsi" w:hAnsiTheme="minorHAnsi"/>
          <w:b/>
        </w:rPr>
        <w:t>Phone</w:t>
      </w:r>
      <w:r w:rsidR="00235ED2">
        <w:rPr>
          <w:rFonts w:asciiTheme="minorHAnsi" w:hAnsiTheme="minorHAnsi"/>
        </w:rPr>
        <w:t>: 01928 752 610</w:t>
      </w:r>
    </w:p>
    <w:p w:rsidR="00591A98" w:rsidRPr="00847560" w:rsidRDefault="00591A98" w:rsidP="00591A98">
      <w:pPr>
        <w:numPr>
          <w:ilvl w:val="0"/>
          <w:numId w:val="14"/>
        </w:numPr>
        <w:rPr>
          <w:rFonts w:asciiTheme="minorHAnsi" w:hAnsiTheme="minorHAnsi"/>
        </w:rPr>
      </w:pPr>
      <w:r w:rsidRPr="00847560">
        <w:rPr>
          <w:rFonts w:asciiTheme="minorHAnsi" w:hAnsiTheme="minorHAnsi"/>
          <w:b/>
        </w:rPr>
        <w:t>Post</w:t>
      </w:r>
      <w:r w:rsidRPr="00847560">
        <w:rPr>
          <w:rFonts w:asciiTheme="minorHAnsi" w:hAnsiTheme="minorHAnsi"/>
        </w:rPr>
        <w:t xml:space="preserve">: </w:t>
      </w:r>
      <w:r w:rsidRPr="00847560">
        <w:rPr>
          <w:rFonts w:asciiTheme="minorHAnsi" w:hAnsiTheme="minorHAnsi"/>
        </w:rPr>
        <w:br/>
      </w:r>
      <w:r w:rsidRPr="00847560">
        <w:rPr>
          <w:rFonts w:asciiTheme="minorHAnsi" w:hAnsiTheme="minorHAnsi"/>
          <w:color w:val="000000"/>
        </w:rPr>
        <w:t>Sportswear International Ltd, Fairoak Lane, Whitehouse Industrial Estate, Runcorn,WA7 3DU</w:t>
      </w:r>
    </w:p>
    <w:p w:rsidR="009B311F" w:rsidRPr="00847560" w:rsidRDefault="009B311F" w:rsidP="009B311F">
      <w:pPr>
        <w:rPr>
          <w:rFonts w:asciiTheme="minorHAnsi" w:hAnsiTheme="minorHAnsi" w:cs="Arial"/>
          <w:b/>
          <w:bCs/>
          <w:kern w:val="32"/>
          <w:sz w:val="32"/>
          <w:szCs w:val="32"/>
        </w:rPr>
      </w:pPr>
    </w:p>
    <w:p w:rsidR="00591A98" w:rsidRPr="00847560" w:rsidRDefault="009B311F" w:rsidP="00591A98">
      <w:pPr>
        <w:rPr>
          <w:rFonts w:asciiTheme="minorHAnsi" w:hAnsiTheme="minorHAnsi"/>
        </w:rPr>
      </w:pPr>
      <w:r w:rsidRPr="00847560">
        <w:rPr>
          <w:rFonts w:asciiTheme="minorHAnsi" w:hAnsiTheme="minorHAnsi" w:cs="Arial"/>
          <w:b/>
          <w:bCs/>
          <w:kern w:val="32"/>
          <w:sz w:val="32"/>
          <w:szCs w:val="32"/>
        </w:rPr>
        <w:t>Online Ordering</w:t>
      </w:r>
    </w:p>
    <w:p w:rsidR="00591A98" w:rsidRPr="00847560" w:rsidRDefault="00A50436" w:rsidP="007466D9">
      <w:pPr>
        <w:rPr>
          <w:rFonts w:asciiTheme="minorHAnsi" w:hAnsiTheme="minorHAnsi" w:cs="Arial"/>
          <w:b/>
          <w:bCs/>
          <w:kern w:val="32"/>
          <w:sz w:val="32"/>
          <w:szCs w:val="32"/>
        </w:rPr>
      </w:pPr>
      <w:r>
        <w:rPr>
          <w:noProof/>
          <w:lang w:eastAsia="en-GB"/>
        </w:rPr>
        <w:drawing>
          <wp:inline distT="0" distB="0" distL="0" distR="0" wp14:anchorId="2B49D182" wp14:editId="0387049E">
            <wp:extent cx="5731510" cy="44316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431665"/>
                    </a:xfrm>
                    <a:prstGeom prst="rect">
                      <a:avLst/>
                    </a:prstGeom>
                  </pic:spPr>
                </pic:pic>
              </a:graphicData>
            </a:graphic>
          </wp:inline>
        </w:drawing>
      </w:r>
    </w:p>
    <w:p w:rsidR="009B311F" w:rsidRPr="00847560" w:rsidRDefault="009B311F" w:rsidP="009B311F">
      <w:pPr>
        <w:rPr>
          <w:rFonts w:asciiTheme="minorHAnsi" w:hAnsiTheme="minorHAnsi"/>
        </w:rPr>
      </w:pPr>
      <w:r w:rsidRPr="00847560">
        <w:rPr>
          <w:rFonts w:asciiTheme="minorHAnsi" w:hAnsiTheme="minorHAnsi"/>
        </w:rPr>
        <w:t xml:space="preserve">Ordering online couldn’t be easier. Simply visit our website </w:t>
      </w:r>
      <w:hyperlink r:id="rId13" w:history="1">
        <w:r w:rsidRPr="00847560">
          <w:rPr>
            <w:rStyle w:val="Hyperlink"/>
            <w:rFonts w:asciiTheme="minorHAnsi" w:hAnsiTheme="minorHAnsi"/>
          </w:rPr>
          <w:t>www.swi</w:t>
        </w:r>
        <w:r w:rsidR="00A50436">
          <w:rPr>
            <w:rStyle w:val="Hyperlink"/>
            <w:rFonts w:asciiTheme="minorHAnsi" w:hAnsiTheme="minorHAnsi"/>
          </w:rPr>
          <w:t>dtp</w:t>
        </w:r>
        <w:r w:rsidRPr="00847560">
          <w:rPr>
            <w:rStyle w:val="Hyperlink"/>
            <w:rFonts w:asciiTheme="minorHAnsi" w:hAnsiTheme="minorHAnsi"/>
          </w:rPr>
          <w:t>.co.uk</w:t>
        </w:r>
      </w:hyperlink>
      <w:r w:rsidRPr="00847560">
        <w:rPr>
          <w:rFonts w:asciiTheme="minorHAnsi" w:hAnsiTheme="minorHAnsi"/>
        </w:rPr>
        <w:t xml:space="preserve"> and </w:t>
      </w:r>
      <w:r w:rsidR="00A50436">
        <w:rPr>
          <w:rFonts w:asciiTheme="minorHAnsi" w:hAnsiTheme="minorHAnsi"/>
        </w:rPr>
        <w:t>choose to either login or register a new account.</w:t>
      </w:r>
    </w:p>
    <w:p w:rsidR="009B311F" w:rsidRPr="00847560" w:rsidRDefault="009B311F" w:rsidP="009B311F">
      <w:pPr>
        <w:rPr>
          <w:rFonts w:asciiTheme="minorHAnsi" w:hAnsiTheme="minorHAnsi"/>
        </w:rPr>
      </w:pPr>
      <w:r w:rsidRPr="00847560">
        <w:rPr>
          <w:rFonts w:asciiTheme="minorHAnsi" w:hAnsiTheme="minorHAnsi"/>
        </w:rPr>
        <w:t>New customers will be asked to register and follow the online instructions to link their account to a chosen school. Once you are registered you can begin to order straight away.</w:t>
      </w:r>
    </w:p>
    <w:p w:rsidR="009B311F" w:rsidRPr="00847560" w:rsidRDefault="009B311F" w:rsidP="009B311F">
      <w:pPr>
        <w:rPr>
          <w:rFonts w:asciiTheme="minorHAnsi" w:hAnsiTheme="minorHAnsi"/>
        </w:rPr>
      </w:pPr>
      <w:r w:rsidRPr="00847560">
        <w:rPr>
          <w:rFonts w:asciiTheme="minorHAnsi" w:hAnsiTheme="minorHAnsi"/>
        </w:rPr>
        <w:lastRenderedPageBreak/>
        <w:t>All of the Uniform and PE Kit products will be displayed with an indication if the product is compulsory or optional.</w:t>
      </w:r>
    </w:p>
    <w:p w:rsidR="009B311F" w:rsidRPr="00847560" w:rsidRDefault="00AC4E09" w:rsidP="009B311F">
      <w:pPr>
        <w:rPr>
          <w:rFonts w:asciiTheme="minorHAnsi" w:hAnsiTheme="minorHAnsi"/>
        </w:rPr>
      </w:pPr>
      <w:r w:rsidRPr="00847560">
        <w:rPr>
          <w:rFonts w:asciiTheme="minorHAnsi" w:hAnsiTheme="minorHAnsi"/>
          <w:noProof/>
          <w:lang w:eastAsia="en-GB"/>
        </w:rPr>
        <w:drawing>
          <wp:inline distT="0" distB="0" distL="0" distR="0" wp14:anchorId="768B8C7E" wp14:editId="186CCBBF">
            <wp:extent cx="5731510" cy="345313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453130"/>
                    </a:xfrm>
                    <a:prstGeom prst="rect">
                      <a:avLst/>
                    </a:prstGeom>
                  </pic:spPr>
                </pic:pic>
              </a:graphicData>
            </a:graphic>
          </wp:inline>
        </w:drawing>
      </w:r>
    </w:p>
    <w:p w:rsidR="00324C1C" w:rsidRPr="00847560" w:rsidRDefault="00324C1C" w:rsidP="00324C1C">
      <w:pPr>
        <w:pStyle w:val="Heading1"/>
        <w:rPr>
          <w:rFonts w:asciiTheme="minorHAnsi" w:hAnsiTheme="minorHAnsi"/>
        </w:rPr>
      </w:pPr>
      <w:r w:rsidRPr="00847560">
        <w:rPr>
          <w:rFonts w:asciiTheme="minorHAnsi" w:hAnsiTheme="minorHAnsi"/>
        </w:rPr>
        <w:t>Adding items to the basket</w:t>
      </w:r>
    </w:p>
    <w:p w:rsidR="00324C1C" w:rsidRPr="00847560" w:rsidRDefault="00324C1C" w:rsidP="009B311F">
      <w:pPr>
        <w:rPr>
          <w:rFonts w:asciiTheme="minorHAnsi" w:hAnsiTheme="minorHAnsi"/>
        </w:rPr>
      </w:pPr>
      <w:r w:rsidRPr="00847560">
        <w:rPr>
          <w:rFonts w:asciiTheme="minorHAnsi" w:hAnsiTheme="minorHAnsi"/>
        </w:rPr>
        <w:br/>
        <w:t xml:space="preserve">To add an item to your basket, click on the picture or the name of the product </w:t>
      </w:r>
      <w:r w:rsidR="00D426B3" w:rsidRPr="00847560">
        <w:rPr>
          <w:rFonts w:asciiTheme="minorHAnsi" w:hAnsiTheme="minorHAnsi"/>
        </w:rPr>
        <w:t xml:space="preserve">then select the size required from the drop down menu and click </w:t>
      </w:r>
      <w:r w:rsidR="00D426B3" w:rsidRPr="00847560">
        <w:rPr>
          <w:rFonts w:asciiTheme="minorHAnsi" w:hAnsiTheme="minorHAnsi"/>
          <w:b/>
          <w:i/>
        </w:rPr>
        <w:t>Add to Basket</w:t>
      </w:r>
      <w:r w:rsidR="00D426B3" w:rsidRPr="00847560">
        <w:rPr>
          <w:rFonts w:asciiTheme="minorHAnsi" w:hAnsiTheme="minorHAnsi"/>
        </w:rPr>
        <w:t xml:space="preserve"> button.</w:t>
      </w:r>
    </w:p>
    <w:p w:rsidR="00324C1C" w:rsidRPr="00847560" w:rsidRDefault="00324C1C" w:rsidP="009B311F">
      <w:pPr>
        <w:rPr>
          <w:rFonts w:asciiTheme="minorHAnsi" w:hAnsiTheme="minorHAnsi"/>
        </w:rPr>
      </w:pPr>
    </w:p>
    <w:p w:rsidR="00324C1C" w:rsidRPr="00847560" w:rsidRDefault="00D426B3" w:rsidP="009B311F">
      <w:pPr>
        <w:rPr>
          <w:rFonts w:asciiTheme="minorHAnsi" w:hAnsiTheme="minorHAnsi"/>
        </w:rPr>
      </w:pPr>
      <w:r w:rsidRPr="00847560">
        <w:rPr>
          <w:rFonts w:asciiTheme="minorHAnsi" w:hAnsiTheme="minorHAnsi"/>
          <w:noProof/>
          <w:lang w:eastAsia="en-GB"/>
        </w:rPr>
        <w:drawing>
          <wp:inline distT="0" distB="0" distL="0" distR="0" wp14:anchorId="50F2E1DE" wp14:editId="7495C145">
            <wp:extent cx="5731510" cy="34359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35985"/>
                    </a:xfrm>
                    <a:prstGeom prst="rect">
                      <a:avLst/>
                    </a:prstGeom>
                  </pic:spPr>
                </pic:pic>
              </a:graphicData>
            </a:graphic>
          </wp:inline>
        </w:drawing>
      </w:r>
    </w:p>
    <w:p w:rsidR="00D426B3" w:rsidRPr="00847560" w:rsidRDefault="009B311F" w:rsidP="009B311F">
      <w:pPr>
        <w:rPr>
          <w:rFonts w:asciiTheme="minorHAnsi" w:hAnsiTheme="minorHAnsi"/>
        </w:rPr>
      </w:pPr>
      <w:r w:rsidRPr="00847560">
        <w:rPr>
          <w:rFonts w:asciiTheme="minorHAnsi" w:hAnsiTheme="minorHAnsi"/>
        </w:rPr>
        <w:lastRenderedPageBreak/>
        <w:t>Simply type the quantity you wish to order in</w:t>
      </w:r>
      <w:r w:rsidR="001A111E" w:rsidRPr="00847560">
        <w:rPr>
          <w:rFonts w:asciiTheme="minorHAnsi" w:hAnsiTheme="minorHAnsi"/>
        </w:rPr>
        <w:t xml:space="preserve">to </w:t>
      </w:r>
      <w:r w:rsidR="00D426B3" w:rsidRPr="00847560">
        <w:rPr>
          <w:rFonts w:asciiTheme="minorHAnsi" w:hAnsiTheme="minorHAnsi"/>
        </w:rPr>
        <w:t xml:space="preserve">the quantity box which will automatically update. Once all items have been added to the basket click </w:t>
      </w:r>
      <w:r w:rsidR="00D426B3" w:rsidRPr="00847560">
        <w:rPr>
          <w:rFonts w:asciiTheme="minorHAnsi" w:hAnsiTheme="minorHAnsi"/>
          <w:b/>
          <w:i/>
        </w:rPr>
        <w:t>View Basket</w:t>
      </w:r>
      <w:r w:rsidR="00D426B3" w:rsidRPr="00847560">
        <w:rPr>
          <w:rFonts w:asciiTheme="minorHAnsi" w:hAnsiTheme="minorHAnsi"/>
        </w:rPr>
        <w:t xml:space="preserve"> button. </w:t>
      </w:r>
      <w:r w:rsidR="001A111E" w:rsidRPr="00847560">
        <w:rPr>
          <w:rFonts w:asciiTheme="minorHAnsi" w:hAnsiTheme="minorHAnsi"/>
        </w:rPr>
        <w:t xml:space="preserve"> </w:t>
      </w:r>
      <w:r w:rsidR="00D426B3" w:rsidRPr="00847560">
        <w:rPr>
          <w:rFonts w:asciiTheme="minorHAnsi" w:hAnsiTheme="minorHAnsi"/>
          <w:noProof/>
          <w:lang w:eastAsia="en-GB"/>
        </w:rPr>
        <w:drawing>
          <wp:inline distT="0" distB="0" distL="0" distR="0" wp14:anchorId="563F9559" wp14:editId="22081856">
            <wp:extent cx="5731510" cy="400748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007485"/>
                    </a:xfrm>
                    <a:prstGeom prst="rect">
                      <a:avLst/>
                    </a:prstGeom>
                  </pic:spPr>
                </pic:pic>
              </a:graphicData>
            </a:graphic>
          </wp:inline>
        </w:drawing>
      </w:r>
    </w:p>
    <w:p w:rsidR="00847560" w:rsidRDefault="00847560" w:rsidP="007466D9">
      <w:pPr>
        <w:rPr>
          <w:rFonts w:asciiTheme="minorHAnsi" w:hAnsiTheme="minorHAnsi" w:cs="Arial"/>
          <w:b/>
          <w:sz w:val="28"/>
          <w:szCs w:val="28"/>
        </w:rPr>
      </w:pPr>
    </w:p>
    <w:p w:rsidR="00847560" w:rsidRDefault="00847560" w:rsidP="007466D9">
      <w:pPr>
        <w:rPr>
          <w:rFonts w:asciiTheme="minorHAnsi" w:hAnsiTheme="minorHAnsi" w:cs="Arial"/>
          <w:b/>
          <w:sz w:val="28"/>
          <w:szCs w:val="28"/>
        </w:rPr>
      </w:pPr>
    </w:p>
    <w:p w:rsidR="00591A98" w:rsidRPr="00847560" w:rsidRDefault="00847560" w:rsidP="007466D9">
      <w:pPr>
        <w:rPr>
          <w:rFonts w:asciiTheme="minorHAnsi" w:hAnsiTheme="minorHAnsi" w:cs="Arial"/>
          <w:b/>
          <w:bCs/>
          <w:kern w:val="32"/>
          <w:sz w:val="28"/>
          <w:szCs w:val="28"/>
        </w:rPr>
      </w:pPr>
      <w:r w:rsidRPr="00847560">
        <w:rPr>
          <w:rFonts w:asciiTheme="minorHAnsi" w:hAnsiTheme="minorHAnsi" w:cs="Arial"/>
          <w:b/>
          <w:sz w:val="28"/>
          <w:szCs w:val="28"/>
        </w:rPr>
        <w:t>Basket</w:t>
      </w:r>
    </w:p>
    <w:p w:rsidR="00D426B3" w:rsidRPr="00847560" w:rsidRDefault="009B311F" w:rsidP="00847560">
      <w:pPr>
        <w:spacing w:after="0"/>
        <w:rPr>
          <w:rFonts w:asciiTheme="minorHAnsi" w:hAnsiTheme="minorHAnsi"/>
        </w:rPr>
      </w:pPr>
      <w:r w:rsidRPr="00847560">
        <w:rPr>
          <w:rFonts w:asciiTheme="minorHAnsi" w:hAnsiTheme="minorHAnsi"/>
        </w:rPr>
        <w:t xml:space="preserve">You will be taken to the basket page to confirm your order. </w:t>
      </w:r>
    </w:p>
    <w:p w:rsidR="00D426B3" w:rsidRPr="00847560" w:rsidRDefault="00D426B3" w:rsidP="00847560">
      <w:pPr>
        <w:spacing w:after="0"/>
        <w:rPr>
          <w:rFonts w:asciiTheme="minorHAnsi" w:hAnsiTheme="minorHAnsi"/>
        </w:rPr>
      </w:pPr>
      <w:r w:rsidRPr="00847560">
        <w:rPr>
          <w:rFonts w:asciiTheme="minorHAnsi" w:hAnsiTheme="minorHAnsi"/>
        </w:rPr>
        <w:t xml:space="preserve">Quantities can be increased / decreased within this screen. </w:t>
      </w:r>
    </w:p>
    <w:p w:rsidR="00D426B3" w:rsidRPr="00847560" w:rsidRDefault="00D426B3" w:rsidP="00847560">
      <w:pPr>
        <w:spacing w:after="0"/>
        <w:rPr>
          <w:rFonts w:asciiTheme="minorHAnsi" w:hAnsiTheme="minorHAnsi"/>
        </w:rPr>
      </w:pPr>
      <w:r w:rsidRPr="00847560">
        <w:rPr>
          <w:rFonts w:asciiTheme="minorHAnsi" w:hAnsiTheme="minorHAnsi"/>
        </w:rPr>
        <w:t xml:space="preserve">Should an item need to be removed from the order click </w:t>
      </w:r>
      <w:r w:rsidRPr="00847560">
        <w:rPr>
          <w:rFonts w:asciiTheme="minorHAnsi" w:hAnsiTheme="minorHAnsi"/>
          <w:b/>
          <w:i/>
        </w:rPr>
        <w:t>Red Remove</w:t>
      </w:r>
      <w:r w:rsidRPr="00847560">
        <w:rPr>
          <w:rFonts w:asciiTheme="minorHAnsi" w:hAnsiTheme="minorHAnsi"/>
        </w:rPr>
        <w:t xml:space="preserve"> button. </w:t>
      </w:r>
    </w:p>
    <w:p w:rsidR="00591A98" w:rsidRPr="00847560" w:rsidRDefault="00D426B3" w:rsidP="007466D9">
      <w:pPr>
        <w:rPr>
          <w:rFonts w:asciiTheme="minorHAnsi" w:hAnsiTheme="minorHAnsi" w:cs="Arial"/>
          <w:b/>
          <w:bCs/>
          <w:kern w:val="32"/>
          <w:sz w:val="32"/>
          <w:szCs w:val="32"/>
        </w:rPr>
      </w:pPr>
      <w:r w:rsidRPr="00847560">
        <w:rPr>
          <w:rFonts w:asciiTheme="minorHAnsi" w:hAnsiTheme="minorHAnsi"/>
          <w:noProof/>
          <w:lang w:eastAsia="en-GB"/>
        </w:rPr>
        <w:drawing>
          <wp:inline distT="0" distB="0" distL="0" distR="0" wp14:anchorId="13E66368" wp14:editId="088043B5">
            <wp:extent cx="5731510" cy="229743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297430"/>
                    </a:xfrm>
                    <a:prstGeom prst="rect">
                      <a:avLst/>
                    </a:prstGeom>
                  </pic:spPr>
                </pic:pic>
              </a:graphicData>
            </a:graphic>
          </wp:inline>
        </w:drawing>
      </w:r>
    </w:p>
    <w:p w:rsidR="00673DC3" w:rsidRDefault="00673DC3" w:rsidP="007466D9">
      <w:pPr>
        <w:rPr>
          <w:rFonts w:asciiTheme="minorHAnsi" w:hAnsiTheme="minorHAnsi"/>
          <w:b/>
          <w:sz w:val="28"/>
          <w:szCs w:val="28"/>
        </w:rPr>
      </w:pPr>
    </w:p>
    <w:p w:rsidR="00847560" w:rsidRPr="00847560" w:rsidRDefault="00847560" w:rsidP="007466D9">
      <w:pPr>
        <w:rPr>
          <w:rFonts w:asciiTheme="minorHAnsi" w:hAnsiTheme="minorHAnsi"/>
          <w:b/>
          <w:sz w:val="28"/>
          <w:szCs w:val="28"/>
        </w:rPr>
      </w:pPr>
      <w:r w:rsidRPr="00847560">
        <w:rPr>
          <w:rFonts w:asciiTheme="minorHAnsi" w:hAnsiTheme="minorHAnsi"/>
          <w:b/>
          <w:sz w:val="28"/>
          <w:szCs w:val="28"/>
        </w:rPr>
        <w:lastRenderedPageBreak/>
        <w:t xml:space="preserve">Delivery Notes </w:t>
      </w:r>
    </w:p>
    <w:p w:rsidR="00673DC3" w:rsidRDefault="00847560" w:rsidP="00673DC3">
      <w:pPr>
        <w:rPr>
          <w:rFonts w:asciiTheme="minorHAnsi" w:hAnsiTheme="minorHAnsi"/>
        </w:rPr>
      </w:pPr>
      <w:r w:rsidRPr="00847560">
        <w:rPr>
          <w:rFonts w:asciiTheme="minorHAnsi" w:hAnsiTheme="minorHAnsi"/>
        </w:rPr>
        <w:t>If the parcel is to be delivered to home these are the notes that you would like us to pass on to the carrier company if you are not home when they come to make the delivery e.g. Leave with in porch</w:t>
      </w:r>
      <w:r>
        <w:rPr>
          <w:rFonts w:asciiTheme="minorHAnsi" w:hAnsiTheme="minorHAnsi"/>
        </w:rPr>
        <w:t xml:space="preserve">, Leave with neighbours etc. </w:t>
      </w:r>
    </w:p>
    <w:p w:rsidR="00673DC3" w:rsidRDefault="00673DC3" w:rsidP="007466D9">
      <w:pPr>
        <w:rPr>
          <w:rFonts w:asciiTheme="minorHAnsi" w:hAnsiTheme="minorHAnsi"/>
        </w:rPr>
      </w:pPr>
      <w:r w:rsidRPr="00847560">
        <w:rPr>
          <w:rFonts w:asciiTheme="minorHAnsi" w:hAnsiTheme="minorHAnsi"/>
        </w:rPr>
        <w:t xml:space="preserve">If the parcel is </w:t>
      </w:r>
      <w:r>
        <w:rPr>
          <w:rFonts w:asciiTheme="minorHAnsi" w:hAnsiTheme="minorHAnsi"/>
        </w:rPr>
        <w:t>being delivered into</w:t>
      </w:r>
      <w:r w:rsidRPr="00847560">
        <w:rPr>
          <w:rFonts w:asciiTheme="minorHAnsi" w:hAnsiTheme="minorHAnsi"/>
        </w:rPr>
        <w:t xml:space="preserve"> school simply</w:t>
      </w:r>
      <w:r>
        <w:rPr>
          <w:rFonts w:asciiTheme="minorHAnsi" w:hAnsiTheme="minorHAnsi"/>
        </w:rPr>
        <w:t xml:space="preserve"> type the child’s name.</w:t>
      </w:r>
    </w:p>
    <w:p w:rsidR="00847560" w:rsidRDefault="00847560" w:rsidP="007466D9">
      <w:pPr>
        <w:rPr>
          <w:rFonts w:asciiTheme="minorHAnsi" w:hAnsiTheme="minorHAnsi"/>
        </w:rPr>
      </w:pPr>
      <w:r>
        <w:rPr>
          <w:noProof/>
          <w:lang w:eastAsia="en-GB"/>
        </w:rPr>
        <w:drawing>
          <wp:anchor distT="0" distB="0" distL="114300" distR="114300" simplePos="0" relativeHeight="251660288" behindDoc="0" locked="0" layoutInCell="1" allowOverlap="1" wp14:anchorId="6057D78C" wp14:editId="24F4F59F">
            <wp:simplePos x="0" y="0"/>
            <wp:positionH relativeFrom="column">
              <wp:posOffset>-657225</wp:posOffset>
            </wp:positionH>
            <wp:positionV relativeFrom="paragraph">
              <wp:posOffset>154940</wp:posOffset>
            </wp:positionV>
            <wp:extent cx="6957324" cy="14668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957324" cy="1466850"/>
                    </a:xfrm>
                    <a:prstGeom prst="rect">
                      <a:avLst/>
                    </a:prstGeom>
                  </pic:spPr>
                </pic:pic>
              </a:graphicData>
            </a:graphic>
            <wp14:sizeRelH relativeFrom="page">
              <wp14:pctWidth>0</wp14:pctWidth>
            </wp14:sizeRelH>
            <wp14:sizeRelV relativeFrom="page">
              <wp14:pctHeight>0</wp14:pctHeight>
            </wp14:sizeRelV>
          </wp:anchor>
        </w:drawing>
      </w:r>
    </w:p>
    <w:p w:rsidR="00847560" w:rsidRDefault="00847560" w:rsidP="007466D9">
      <w:pPr>
        <w:rPr>
          <w:rFonts w:asciiTheme="minorHAnsi" w:hAnsiTheme="minorHAnsi"/>
        </w:rPr>
      </w:pPr>
    </w:p>
    <w:p w:rsidR="00847560" w:rsidRDefault="00847560" w:rsidP="007466D9">
      <w:pPr>
        <w:rPr>
          <w:rFonts w:asciiTheme="minorHAnsi" w:hAnsiTheme="minorHAnsi"/>
        </w:rPr>
      </w:pPr>
    </w:p>
    <w:p w:rsidR="00847560" w:rsidRDefault="00847560" w:rsidP="007466D9">
      <w:pPr>
        <w:rPr>
          <w:rFonts w:asciiTheme="minorHAnsi" w:hAnsiTheme="minorHAnsi"/>
        </w:rPr>
      </w:pPr>
    </w:p>
    <w:p w:rsidR="00847560" w:rsidRDefault="00847560" w:rsidP="007466D9">
      <w:pPr>
        <w:rPr>
          <w:rFonts w:asciiTheme="minorHAnsi" w:hAnsiTheme="minorHAnsi"/>
        </w:rPr>
      </w:pPr>
    </w:p>
    <w:p w:rsidR="00673DC3" w:rsidRDefault="00673DC3" w:rsidP="007466D9">
      <w:pPr>
        <w:rPr>
          <w:rFonts w:asciiTheme="minorHAnsi" w:hAnsiTheme="minorHAnsi"/>
        </w:rPr>
      </w:pPr>
    </w:p>
    <w:p w:rsidR="00847560" w:rsidRDefault="00847560" w:rsidP="007466D9">
      <w:pPr>
        <w:rPr>
          <w:rFonts w:asciiTheme="minorHAnsi" w:hAnsiTheme="minorHAnsi"/>
        </w:rPr>
      </w:pPr>
      <w:r>
        <w:rPr>
          <w:rFonts w:asciiTheme="minorHAnsi" w:hAnsiTheme="minorHAnsi"/>
        </w:rPr>
        <w:t xml:space="preserve">Once delivery notes have been entered click onto </w:t>
      </w:r>
      <w:r w:rsidRPr="00847560">
        <w:rPr>
          <w:rFonts w:asciiTheme="minorHAnsi" w:hAnsiTheme="minorHAnsi"/>
          <w:b/>
          <w:i/>
        </w:rPr>
        <w:t>Green Checkout Now</w:t>
      </w:r>
      <w:r>
        <w:rPr>
          <w:rFonts w:asciiTheme="minorHAnsi" w:hAnsiTheme="minorHAnsi"/>
        </w:rPr>
        <w:t xml:space="preserve"> button. </w:t>
      </w:r>
    </w:p>
    <w:p w:rsidR="00673DC3" w:rsidRDefault="00673DC3" w:rsidP="007466D9">
      <w:pPr>
        <w:rPr>
          <w:rFonts w:asciiTheme="minorHAnsi" w:hAnsiTheme="minorHAnsi"/>
        </w:rPr>
      </w:pPr>
    </w:p>
    <w:p w:rsidR="00673DC3" w:rsidRPr="00673DC3" w:rsidRDefault="00673DC3" w:rsidP="007466D9">
      <w:pPr>
        <w:rPr>
          <w:rFonts w:asciiTheme="minorHAnsi" w:hAnsiTheme="minorHAnsi"/>
          <w:b/>
          <w:sz w:val="28"/>
          <w:szCs w:val="28"/>
        </w:rPr>
      </w:pPr>
      <w:r w:rsidRPr="00673DC3">
        <w:rPr>
          <w:rFonts w:asciiTheme="minorHAnsi" w:hAnsiTheme="minorHAnsi"/>
          <w:b/>
          <w:sz w:val="28"/>
          <w:szCs w:val="28"/>
        </w:rPr>
        <w:t xml:space="preserve">Delivery Options </w:t>
      </w:r>
    </w:p>
    <w:p w:rsidR="00673DC3" w:rsidRDefault="00673DC3" w:rsidP="007466D9">
      <w:pPr>
        <w:rPr>
          <w:rFonts w:asciiTheme="minorHAnsi" w:hAnsiTheme="minorHAnsi"/>
        </w:rPr>
      </w:pPr>
      <w:r>
        <w:rPr>
          <w:rFonts w:asciiTheme="minorHAnsi" w:hAnsiTheme="minorHAnsi"/>
        </w:rPr>
        <w:t xml:space="preserve">Select delivery option then click </w:t>
      </w:r>
      <w:r w:rsidRPr="00673DC3">
        <w:rPr>
          <w:rFonts w:asciiTheme="minorHAnsi" w:hAnsiTheme="minorHAnsi"/>
          <w:b/>
          <w:i/>
        </w:rPr>
        <w:t>Green Confirm Delivery Method</w:t>
      </w:r>
      <w:r>
        <w:rPr>
          <w:rFonts w:asciiTheme="minorHAnsi" w:hAnsiTheme="minorHAnsi"/>
        </w:rPr>
        <w:t xml:space="preserve"> button. </w:t>
      </w:r>
    </w:p>
    <w:p w:rsidR="00673DC3" w:rsidRDefault="00673DC3" w:rsidP="007466D9">
      <w:pPr>
        <w:rPr>
          <w:rFonts w:asciiTheme="minorHAnsi" w:hAnsiTheme="minorHAnsi"/>
        </w:rPr>
      </w:pPr>
      <w:r>
        <w:rPr>
          <w:noProof/>
          <w:lang w:eastAsia="en-GB"/>
        </w:rPr>
        <w:drawing>
          <wp:inline distT="0" distB="0" distL="0" distR="0" wp14:anchorId="67B8B00D" wp14:editId="11549D92">
            <wp:extent cx="5731510" cy="291973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19730"/>
                    </a:xfrm>
                    <a:prstGeom prst="rect">
                      <a:avLst/>
                    </a:prstGeom>
                  </pic:spPr>
                </pic:pic>
              </a:graphicData>
            </a:graphic>
          </wp:inline>
        </w:drawing>
      </w:r>
    </w:p>
    <w:p w:rsidR="00337F72" w:rsidRDefault="00337F72" w:rsidP="007466D9">
      <w:pPr>
        <w:rPr>
          <w:rFonts w:asciiTheme="minorHAnsi" w:hAnsiTheme="minorHAnsi"/>
          <w:b/>
          <w:sz w:val="28"/>
          <w:szCs w:val="28"/>
        </w:rPr>
      </w:pPr>
    </w:p>
    <w:p w:rsidR="00337F72" w:rsidRDefault="00337F72" w:rsidP="007466D9">
      <w:pPr>
        <w:rPr>
          <w:rFonts w:asciiTheme="minorHAnsi" w:hAnsiTheme="minorHAnsi"/>
          <w:b/>
          <w:sz w:val="28"/>
          <w:szCs w:val="28"/>
        </w:rPr>
      </w:pPr>
    </w:p>
    <w:p w:rsidR="0013594B" w:rsidRDefault="0013594B" w:rsidP="007466D9">
      <w:pPr>
        <w:rPr>
          <w:rFonts w:asciiTheme="minorHAnsi" w:hAnsiTheme="minorHAnsi"/>
          <w:b/>
          <w:sz w:val="28"/>
          <w:szCs w:val="28"/>
        </w:rPr>
      </w:pPr>
    </w:p>
    <w:p w:rsidR="00673DC3" w:rsidRPr="004E7C3E" w:rsidRDefault="004E7C3E" w:rsidP="007466D9">
      <w:pPr>
        <w:rPr>
          <w:rFonts w:asciiTheme="minorHAnsi" w:hAnsiTheme="minorHAnsi"/>
          <w:b/>
          <w:sz w:val="28"/>
          <w:szCs w:val="28"/>
        </w:rPr>
      </w:pPr>
      <w:r w:rsidRPr="004E7C3E">
        <w:rPr>
          <w:rFonts w:asciiTheme="minorHAnsi" w:hAnsiTheme="minorHAnsi"/>
          <w:b/>
          <w:sz w:val="28"/>
          <w:szCs w:val="28"/>
        </w:rPr>
        <w:lastRenderedPageBreak/>
        <w:t xml:space="preserve">Payment </w:t>
      </w:r>
    </w:p>
    <w:p w:rsidR="00337F72" w:rsidRDefault="00337F72" w:rsidP="00337F72">
      <w:pPr>
        <w:spacing w:after="0"/>
        <w:rPr>
          <w:rFonts w:asciiTheme="minorHAnsi" w:hAnsiTheme="minorHAnsi"/>
        </w:rPr>
      </w:pPr>
      <w:r w:rsidRPr="00847560">
        <w:rPr>
          <w:rFonts w:asciiTheme="minorHAnsi" w:hAnsiTheme="minorHAnsi"/>
        </w:rPr>
        <w:t xml:space="preserve">Payment can be made by Visa, MasterCard, Solo, Maestro. </w:t>
      </w:r>
    </w:p>
    <w:p w:rsidR="00337F72" w:rsidRPr="00847560" w:rsidRDefault="00337F72" w:rsidP="00337F72">
      <w:pPr>
        <w:spacing w:after="0"/>
        <w:rPr>
          <w:rFonts w:asciiTheme="minorHAnsi" w:hAnsiTheme="minorHAnsi"/>
        </w:rPr>
      </w:pPr>
      <w:r w:rsidRPr="00847560">
        <w:rPr>
          <w:rFonts w:asciiTheme="minorHAnsi" w:hAnsiTheme="minorHAnsi"/>
        </w:rPr>
        <w:t xml:space="preserve">Unfortunately we do not accept </w:t>
      </w:r>
      <w:r w:rsidRPr="00337F72">
        <w:rPr>
          <w:rFonts w:asciiTheme="minorHAnsi" w:hAnsiTheme="minorHAnsi"/>
          <w:b/>
        </w:rPr>
        <w:t>American Express.</w:t>
      </w:r>
    </w:p>
    <w:p w:rsidR="00337F72" w:rsidRDefault="00337F72" w:rsidP="00337F72">
      <w:pPr>
        <w:spacing w:after="0"/>
        <w:rPr>
          <w:rFonts w:asciiTheme="minorHAnsi" w:hAnsiTheme="minorHAnsi"/>
        </w:rPr>
      </w:pPr>
      <w:r w:rsidRPr="00847560">
        <w:rPr>
          <w:rFonts w:asciiTheme="minorHAnsi" w:hAnsiTheme="minorHAnsi"/>
        </w:rPr>
        <w:t xml:space="preserve">Once you have made payment you will be given an order reference number. </w:t>
      </w:r>
    </w:p>
    <w:p w:rsidR="00673DC3" w:rsidRDefault="00337F72" w:rsidP="00337F72">
      <w:pPr>
        <w:spacing w:after="0"/>
        <w:rPr>
          <w:rFonts w:asciiTheme="minorHAnsi" w:hAnsiTheme="minorHAnsi"/>
        </w:rPr>
      </w:pPr>
      <w:r w:rsidRPr="00847560">
        <w:rPr>
          <w:rFonts w:asciiTheme="minorHAnsi" w:hAnsiTheme="minorHAnsi"/>
        </w:rPr>
        <w:t>Please print this page for your reco</w:t>
      </w:r>
      <w:r>
        <w:rPr>
          <w:rFonts w:asciiTheme="minorHAnsi" w:hAnsiTheme="minorHAnsi"/>
        </w:rPr>
        <w:t>rds.</w:t>
      </w:r>
    </w:p>
    <w:p w:rsidR="00337F72" w:rsidRDefault="00337F72" w:rsidP="00337F72">
      <w:pPr>
        <w:spacing w:after="0"/>
        <w:rPr>
          <w:rFonts w:asciiTheme="minorHAnsi" w:hAnsiTheme="minorHAnsi"/>
        </w:rPr>
      </w:pPr>
      <w:r>
        <w:rPr>
          <w:rFonts w:asciiTheme="minorHAnsi" w:hAnsiTheme="minorHAnsi"/>
        </w:rPr>
        <w:t xml:space="preserve">Click </w:t>
      </w:r>
      <w:r w:rsidRPr="00337F72">
        <w:rPr>
          <w:rFonts w:asciiTheme="minorHAnsi" w:hAnsiTheme="minorHAnsi"/>
          <w:b/>
          <w:i/>
        </w:rPr>
        <w:t>Green Continue Checkout</w:t>
      </w:r>
      <w:r>
        <w:rPr>
          <w:rFonts w:asciiTheme="minorHAnsi" w:hAnsiTheme="minorHAnsi"/>
        </w:rPr>
        <w:t xml:space="preserve"> button. </w:t>
      </w:r>
    </w:p>
    <w:p w:rsidR="00337F72" w:rsidRDefault="00337F72" w:rsidP="007466D9">
      <w:pPr>
        <w:rPr>
          <w:rFonts w:asciiTheme="minorHAnsi" w:hAnsiTheme="minorHAnsi"/>
        </w:rPr>
      </w:pPr>
    </w:p>
    <w:p w:rsidR="0013594B" w:rsidRDefault="004E7C3E" w:rsidP="007466D9">
      <w:pPr>
        <w:rPr>
          <w:rFonts w:asciiTheme="minorHAnsi" w:hAnsiTheme="minorHAnsi"/>
        </w:rPr>
      </w:pPr>
      <w:r>
        <w:rPr>
          <w:noProof/>
          <w:lang w:eastAsia="en-GB"/>
        </w:rPr>
        <w:drawing>
          <wp:inline distT="0" distB="0" distL="0" distR="0" wp14:anchorId="265950E3" wp14:editId="22ECAC32">
            <wp:extent cx="5731510" cy="370395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03955"/>
                    </a:xfrm>
                    <a:prstGeom prst="rect">
                      <a:avLst/>
                    </a:prstGeom>
                  </pic:spPr>
                </pic:pic>
              </a:graphicData>
            </a:graphic>
          </wp:inline>
        </w:drawing>
      </w:r>
    </w:p>
    <w:p w:rsidR="00673DC3" w:rsidRPr="0013594B" w:rsidRDefault="00337F72" w:rsidP="007466D9">
      <w:pPr>
        <w:rPr>
          <w:rFonts w:asciiTheme="minorHAnsi" w:hAnsiTheme="minorHAnsi"/>
        </w:rPr>
      </w:pPr>
      <w:r w:rsidRPr="00337F72">
        <w:rPr>
          <w:rFonts w:asciiTheme="minorHAnsi" w:hAnsiTheme="minorHAnsi"/>
          <w:b/>
          <w:sz w:val="28"/>
          <w:szCs w:val="28"/>
        </w:rPr>
        <w:t xml:space="preserve">Order Confirmation </w:t>
      </w:r>
    </w:p>
    <w:p w:rsidR="0013594B" w:rsidRPr="0013594B" w:rsidRDefault="00337F72" w:rsidP="007466D9">
      <w:pPr>
        <w:rPr>
          <w:rFonts w:cs="Helvetica"/>
          <w:color w:val="333333"/>
        </w:rPr>
      </w:pPr>
      <w:r>
        <w:rPr>
          <w:rFonts w:cs="Helvetica"/>
          <w:color w:val="333333"/>
        </w:rPr>
        <w:t xml:space="preserve">You are now ready to complete your order. Please review your order below, and then click the </w:t>
      </w:r>
      <w:r w:rsidRPr="00337F72">
        <w:rPr>
          <w:rFonts w:cs="Helvetica"/>
          <w:b/>
          <w:i/>
          <w:color w:val="333333"/>
        </w:rPr>
        <w:t>Green Place Order</w:t>
      </w:r>
      <w:r>
        <w:rPr>
          <w:rFonts w:cs="Helvetica"/>
          <w:color w:val="333333"/>
        </w:rPr>
        <w:t xml:space="preserve"> button only once to process your order.</w:t>
      </w:r>
    </w:p>
    <w:p w:rsidR="00673DC3" w:rsidRDefault="00337F72" w:rsidP="007466D9">
      <w:pPr>
        <w:rPr>
          <w:rFonts w:asciiTheme="minorHAnsi" w:hAnsiTheme="minorHAnsi"/>
        </w:rPr>
      </w:pPr>
      <w:r>
        <w:rPr>
          <w:noProof/>
          <w:lang w:eastAsia="en-GB"/>
        </w:rPr>
        <w:drawing>
          <wp:inline distT="0" distB="0" distL="0" distR="0" wp14:anchorId="5CBBF814" wp14:editId="7783FC26">
            <wp:extent cx="5731510" cy="26479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47950"/>
                    </a:xfrm>
                    <a:prstGeom prst="rect">
                      <a:avLst/>
                    </a:prstGeom>
                  </pic:spPr>
                </pic:pic>
              </a:graphicData>
            </a:graphic>
          </wp:inline>
        </w:drawing>
      </w:r>
    </w:p>
    <w:p w:rsidR="00673DC3" w:rsidRDefault="00673DC3" w:rsidP="007466D9">
      <w:pPr>
        <w:rPr>
          <w:rFonts w:asciiTheme="minorHAnsi" w:hAnsiTheme="minorHAnsi"/>
        </w:rPr>
      </w:pPr>
    </w:p>
    <w:p w:rsidR="00673DC3" w:rsidRDefault="00337F72" w:rsidP="007466D9">
      <w:pPr>
        <w:rPr>
          <w:rFonts w:asciiTheme="minorHAnsi" w:hAnsiTheme="minorHAnsi"/>
          <w:b/>
          <w:sz w:val="28"/>
          <w:szCs w:val="28"/>
        </w:rPr>
      </w:pPr>
      <w:r w:rsidRPr="00337F72">
        <w:rPr>
          <w:rFonts w:asciiTheme="minorHAnsi" w:hAnsiTheme="minorHAnsi"/>
          <w:b/>
          <w:sz w:val="28"/>
          <w:szCs w:val="28"/>
        </w:rPr>
        <w:t xml:space="preserve">Order Completed </w:t>
      </w:r>
    </w:p>
    <w:p w:rsidR="00337F72" w:rsidRPr="00337F72" w:rsidRDefault="00337F72" w:rsidP="007466D9">
      <w:pPr>
        <w:rPr>
          <w:rFonts w:asciiTheme="minorHAnsi" w:hAnsiTheme="minorHAnsi"/>
        </w:rPr>
      </w:pPr>
      <w:r w:rsidRPr="00337F72">
        <w:rPr>
          <w:rFonts w:asciiTheme="minorHAnsi" w:hAnsiTheme="minorHAnsi"/>
        </w:rPr>
        <w:t>Once</w:t>
      </w:r>
      <w:r>
        <w:rPr>
          <w:rFonts w:asciiTheme="minorHAnsi" w:hAnsiTheme="minorHAnsi"/>
        </w:rPr>
        <w:t xml:space="preserve"> the order is complete you will receive and order number and </w:t>
      </w:r>
      <w:r w:rsidR="0013594B">
        <w:rPr>
          <w:rFonts w:asciiTheme="minorHAnsi" w:hAnsiTheme="minorHAnsi"/>
        </w:rPr>
        <w:t xml:space="preserve">email confirmation. </w:t>
      </w:r>
    </w:p>
    <w:p w:rsidR="00337F72" w:rsidRDefault="00337F72" w:rsidP="007466D9">
      <w:pPr>
        <w:rPr>
          <w:rFonts w:asciiTheme="minorHAnsi" w:hAnsiTheme="minorHAnsi"/>
        </w:rPr>
      </w:pPr>
      <w:r>
        <w:rPr>
          <w:noProof/>
          <w:lang w:eastAsia="en-GB"/>
        </w:rPr>
        <w:drawing>
          <wp:inline distT="0" distB="0" distL="0" distR="0" wp14:anchorId="51244799" wp14:editId="323D1B5C">
            <wp:extent cx="5731510" cy="19812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981200"/>
                    </a:xfrm>
                    <a:prstGeom prst="rect">
                      <a:avLst/>
                    </a:prstGeom>
                  </pic:spPr>
                </pic:pic>
              </a:graphicData>
            </a:graphic>
          </wp:inline>
        </w:drawing>
      </w:r>
    </w:p>
    <w:p w:rsidR="001A111E" w:rsidRPr="0013594B" w:rsidRDefault="0023514B" w:rsidP="0013594B">
      <w:pPr>
        <w:rPr>
          <w:rFonts w:asciiTheme="minorHAnsi" w:hAnsiTheme="minorHAnsi" w:cs="Arial"/>
          <w:b/>
          <w:bCs/>
          <w:kern w:val="32"/>
          <w:sz w:val="40"/>
          <w:szCs w:val="32"/>
        </w:rPr>
      </w:pPr>
      <w:bookmarkStart w:id="2" w:name="_Toc289151838"/>
      <w:r w:rsidRPr="0013594B">
        <w:rPr>
          <w:rFonts w:asciiTheme="minorHAnsi" w:hAnsiTheme="minorHAnsi"/>
          <w:b/>
          <w:sz w:val="28"/>
        </w:rPr>
        <w:t xml:space="preserve">Phone </w:t>
      </w:r>
      <w:r w:rsidR="001A111E" w:rsidRPr="0013594B">
        <w:rPr>
          <w:rFonts w:asciiTheme="minorHAnsi" w:hAnsiTheme="minorHAnsi"/>
          <w:b/>
          <w:sz w:val="28"/>
        </w:rPr>
        <w:t>and Postal Orders</w:t>
      </w:r>
      <w:bookmarkEnd w:id="2"/>
    </w:p>
    <w:p w:rsidR="001A111E" w:rsidRPr="00847560" w:rsidRDefault="001A111E" w:rsidP="001A111E">
      <w:pPr>
        <w:rPr>
          <w:rFonts w:asciiTheme="minorHAnsi" w:hAnsiTheme="minorHAnsi"/>
        </w:rPr>
      </w:pPr>
      <w:r w:rsidRPr="00847560">
        <w:rPr>
          <w:rFonts w:asciiTheme="minorHAnsi" w:hAnsiTheme="minorHAnsi"/>
        </w:rPr>
        <w:t xml:space="preserve">The school will have paper order forms and a downloadable copy on the school website. </w:t>
      </w:r>
      <w:r w:rsidR="0013594B">
        <w:rPr>
          <w:rFonts w:asciiTheme="minorHAnsi" w:hAnsiTheme="minorHAnsi"/>
        </w:rPr>
        <w:t xml:space="preserve">                      </w:t>
      </w:r>
      <w:r w:rsidRPr="00847560">
        <w:rPr>
          <w:rFonts w:asciiTheme="minorHAnsi" w:hAnsiTheme="minorHAnsi"/>
        </w:rPr>
        <w:t xml:space="preserve">If you wish to pay by cheque </w:t>
      </w:r>
      <w:r w:rsidR="004B3BBE" w:rsidRPr="00847560">
        <w:rPr>
          <w:rFonts w:asciiTheme="minorHAnsi" w:hAnsiTheme="minorHAnsi"/>
        </w:rPr>
        <w:t>or do not have access to the internet then you can phone or post your order using the paper order form.</w:t>
      </w:r>
    </w:p>
    <w:p w:rsidR="003E5863" w:rsidRPr="0013594B" w:rsidRDefault="00E16D20" w:rsidP="007466D9">
      <w:pPr>
        <w:rPr>
          <w:rFonts w:asciiTheme="minorHAnsi" w:hAnsiTheme="minorHAnsi"/>
          <w:sz w:val="20"/>
        </w:rPr>
      </w:pPr>
      <w:r w:rsidRPr="0013594B">
        <w:rPr>
          <w:rFonts w:asciiTheme="minorHAnsi" w:hAnsiTheme="minorHAnsi" w:cs="Arial"/>
          <w:b/>
          <w:bCs/>
          <w:kern w:val="32"/>
          <w:sz w:val="28"/>
          <w:szCs w:val="32"/>
        </w:rPr>
        <w:t xml:space="preserve">Home </w:t>
      </w:r>
      <w:r w:rsidR="007466D9" w:rsidRPr="0013594B">
        <w:rPr>
          <w:rFonts w:asciiTheme="minorHAnsi" w:hAnsiTheme="minorHAnsi" w:cs="Arial"/>
          <w:b/>
          <w:bCs/>
          <w:kern w:val="32"/>
          <w:sz w:val="28"/>
          <w:szCs w:val="32"/>
        </w:rPr>
        <w:t>Delivery Charges</w:t>
      </w:r>
    </w:p>
    <w:p w:rsidR="003E5863" w:rsidRPr="00847560" w:rsidRDefault="00253BB6" w:rsidP="00E16D20">
      <w:pPr>
        <w:numPr>
          <w:ilvl w:val="0"/>
          <w:numId w:val="19"/>
        </w:numPr>
        <w:spacing w:after="0"/>
        <w:rPr>
          <w:rFonts w:asciiTheme="minorHAnsi" w:hAnsiTheme="minorHAnsi"/>
        </w:rPr>
      </w:pPr>
      <w:r w:rsidRPr="00847560">
        <w:rPr>
          <w:rFonts w:asciiTheme="minorHAnsi" w:hAnsiTheme="minorHAnsi"/>
        </w:rPr>
        <w:t>Orders over £70</w:t>
      </w:r>
      <w:r w:rsidR="003E5863" w:rsidRPr="00847560">
        <w:rPr>
          <w:rFonts w:asciiTheme="minorHAnsi" w:hAnsiTheme="minorHAnsi"/>
        </w:rPr>
        <w:t xml:space="preserve"> are sent to home free of charge</w:t>
      </w:r>
    </w:p>
    <w:p w:rsidR="003E5863" w:rsidRPr="00847560" w:rsidRDefault="00253BB6" w:rsidP="00E16D20">
      <w:pPr>
        <w:numPr>
          <w:ilvl w:val="0"/>
          <w:numId w:val="19"/>
        </w:numPr>
        <w:spacing w:after="0"/>
        <w:rPr>
          <w:rFonts w:asciiTheme="minorHAnsi" w:hAnsiTheme="minorHAnsi"/>
        </w:rPr>
      </w:pPr>
      <w:r w:rsidRPr="00847560">
        <w:rPr>
          <w:rFonts w:asciiTheme="minorHAnsi" w:hAnsiTheme="minorHAnsi"/>
        </w:rPr>
        <w:t>Orders under £70</w:t>
      </w:r>
      <w:r w:rsidR="007466D9" w:rsidRPr="00847560">
        <w:rPr>
          <w:rFonts w:asciiTheme="minorHAnsi" w:hAnsiTheme="minorHAnsi"/>
        </w:rPr>
        <w:t xml:space="preserve"> sent to a home address</w:t>
      </w:r>
      <w:r w:rsidR="006A701D" w:rsidRPr="00847560">
        <w:rPr>
          <w:rFonts w:asciiTheme="minorHAnsi" w:hAnsiTheme="minorHAnsi"/>
        </w:rPr>
        <w:t xml:space="preserve"> (or other specified)</w:t>
      </w:r>
      <w:r w:rsidR="003E5863" w:rsidRPr="00847560">
        <w:rPr>
          <w:rFonts w:asciiTheme="minorHAnsi" w:hAnsiTheme="minorHAnsi"/>
        </w:rPr>
        <w:t xml:space="preserve"> incur a £4.00 delivery charge</w:t>
      </w:r>
    </w:p>
    <w:p w:rsidR="003E5863" w:rsidRDefault="003E5863" w:rsidP="00E16D20">
      <w:pPr>
        <w:numPr>
          <w:ilvl w:val="0"/>
          <w:numId w:val="19"/>
        </w:numPr>
        <w:spacing w:after="0"/>
        <w:rPr>
          <w:rFonts w:asciiTheme="minorHAnsi" w:hAnsiTheme="minorHAnsi"/>
        </w:rPr>
      </w:pPr>
      <w:r w:rsidRPr="00847560">
        <w:rPr>
          <w:rFonts w:asciiTheme="minorHAnsi" w:hAnsiTheme="minorHAnsi"/>
        </w:rPr>
        <w:t>Orders sent to school are free of charge (see below)</w:t>
      </w:r>
    </w:p>
    <w:p w:rsidR="0013594B" w:rsidRPr="00847560" w:rsidRDefault="0013594B" w:rsidP="0013594B">
      <w:pPr>
        <w:spacing w:after="0"/>
        <w:ind w:left="720"/>
        <w:rPr>
          <w:rFonts w:asciiTheme="minorHAnsi" w:hAnsiTheme="minorHAnsi"/>
        </w:rPr>
      </w:pPr>
    </w:p>
    <w:p w:rsidR="007466D9" w:rsidRPr="00847560" w:rsidRDefault="004B3BBE" w:rsidP="007466D9">
      <w:pPr>
        <w:rPr>
          <w:rFonts w:asciiTheme="minorHAnsi" w:hAnsiTheme="minorHAnsi" w:cs="Arial"/>
          <w:b/>
          <w:bCs/>
          <w:kern w:val="32"/>
          <w:sz w:val="32"/>
          <w:szCs w:val="32"/>
        </w:rPr>
      </w:pPr>
      <w:r w:rsidRPr="0013594B">
        <w:rPr>
          <w:rFonts w:asciiTheme="minorHAnsi" w:hAnsiTheme="minorHAnsi" w:cs="Arial"/>
          <w:b/>
          <w:bCs/>
          <w:kern w:val="32"/>
          <w:sz w:val="28"/>
          <w:szCs w:val="32"/>
        </w:rPr>
        <w:t>Delivery into School</w:t>
      </w:r>
      <w:r w:rsidRPr="00847560">
        <w:rPr>
          <w:rFonts w:asciiTheme="minorHAnsi" w:hAnsiTheme="minorHAnsi" w:cs="Arial"/>
          <w:b/>
          <w:bCs/>
          <w:kern w:val="32"/>
          <w:sz w:val="32"/>
          <w:szCs w:val="32"/>
        </w:rPr>
        <w:br/>
      </w:r>
      <w:r w:rsidR="00411E49" w:rsidRPr="005E2CE1">
        <w:t xml:space="preserve">We operate a free of charge delivery service into school every week during term time. Orders must be placed by 5pm on the </w:t>
      </w:r>
      <w:r w:rsidR="00B77BF4">
        <w:t xml:space="preserve">Thursday </w:t>
      </w:r>
      <w:r w:rsidR="00411E49" w:rsidRPr="005E2CE1">
        <w:t xml:space="preserve">for delivery into school the following </w:t>
      </w:r>
      <w:r w:rsidR="00B77BF4">
        <w:t>Monday</w:t>
      </w:r>
      <w:r w:rsidR="00411E49" w:rsidRPr="005E2CE1">
        <w:t xml:space="preserve"> for collection </w:t>
      </w:r>
      <w:r w:rsidR="00411E49">
        <w:t xml:space="preserve">on </w:t>
      </w:r>
      <w:r w:rsidR="00B77BF4">
        <w:t>Tuesday</w:t>
      </w:r>
      <w:bookmarkStart w:id="3" w:name="_GoBack"/>
      <w:bookmarkEnd w:id="3"/>
      <w:r w:rsidR="00411E49" w:rsidRPr="005E2CE1">
        <w:t>.  This allows parents to avoid the delivery charge and makes it easy for students to collect their order from within the school.</w:t>
      </w:r>
    </w:p>
    <w:p w:rsidR="00965D2E" w:rsidRPr="0013594B" w:rsidRDefault="00E2237E" w:rsidP="00965D2E">
      <w:pPr>
        <w:spacing w:after="0"/>
        <w:rPr>
          <w:rFonts w:asciiTheme="minorHAnsi" w:hAnsiTheme="minorHAnsi" w:cs="Arial"/>
          <w:b/>
          <w:bCs/>
          <w:kern w:val="32"/>
          <w:sz w:val="28"/>
          <w:szCs w:val="32"/>
        </w:rPr>
      </w:pPr>
      <w:r w:rsidRPr="0013594B">
        <w:rPr>
          <w:rFonts w:asciiTheme="minorHAnsi" w:hAnsiTheme="minorHAnsi" w:cs="Arial"/>
          <w:b/>
          <w:bCs/>
          <w:kern w:val="32"/>
          <w:sz w:val="28"/>
          <w:szCs w:val="32"/>
        </w:rPr>
        <w:t xml:space="preserve">Returns </w:t>
      </w:r>
      <w:r w:rsidR="0013594B" w:rsidRPr="0013594B">
        <w:rPr>
          <w:rFonts w:asciiTheme="minorHAnsi" w:hAnsiTheme="minorHAnsi" w:cs="Arial"/>
          <w:b/>
          <w:bCs/>
          <w:kern w:val="32"/>
          <w:sz w:val="28"/>
          <w:szCs w:val="32"/>
        </w:rPr>
        <w:t xml:space="preserve">Procedure </w:t>
      </w:r>
    </w:p>
    <w:p w:rsidR="0013594B" w:rsidRDefault="0013594B" w:rsidP="0013594B">
      <w:pPr>
        <w:autoSpaceDE w:val="0"/>
        <w:autoSpaceDN w:val="0"/>
        <w:adjustRightInd w:val="0"/>
        <w:spacing w:after="0" w:line="240" w:lineRule="auto"/>
        <w:rPr>
          <w:rFonts w:asciiTheme="minorHAnsi" w:hAnsiTheme="minorHAnsi" w:cs="GothamNarrow-Book"/>
          <w:szCs w:val="16"/>
          <w:lang w:eastAsia="en-GB"/>
        </w:rPr>
      </w:pPr>
      <w:r w:rsidRPr="0013594B">
        <w:rPr>
          <w:rFonts w:asciiTheme="minorHAnsi" w:hAnsiTheme="minorHAnsi" w:cs="GothamNarrow-Book"/>
          <w:szCs w:val="16"/>
          <w:lang w:eastAsia="en-GB"/>
        </w:rPr>
        <w:t xml:space="preserve">In every dispatch we include a form with full details of how to send items back for a refund. </w:t>
      </w:r>
    </w:p>
    <w:p w:rsidR="007466D9" w:rsidRPr="0013594B" w:rsidRDefault="0013594B" w:rsidP="0013594B">
      <w:pPr>
        <w:autoSpaceDE w:val="0"/>
        <w:autoSpaceDN w:val="0"/>
        <w:adjustRightInd w:val="0"/>
        <w:spacing w:after="0" w:line="240" w:lineRule="auto"/>
        <w:rPr>
          <w:rFonts w:asciiTheme="minorHAnsi" w:hAnsiTheme="minorHAnsi" w:cs="GothamNarrow-Book"/>
          <w:szCs w:val="16"/>
          <w:lang w:eastAsia="en-GB"/>
        </w:rPr>
      </w:pPr>
      <w:r>
        <w:rPr>
          <w:rFonts w:asciiTheme="minorHAnsi" w:hAnsiTheme="minorHAnsi" w:cs="GothamNarrow-Book"/>
          <w:szCs w:val="16"/>
          <w:lang w:eastAsia="en-GB"/>
        </w:rPr>
        <w:t xml:space="preserve">We offer a </w:t>
      </w:r>
      <w:r w:rsidRPr="0013594B">
        <w:rPr>
          <w:rFonts w:asciiTheme="minorHAnsi" w:hAnsiTheme="minorHAnsi" w:cs="GothamNarrow-Book"/>
          <w:szCs w:val="16"/>
          <w:lang w:eastAsia="en-GB"/>
        </w:rPr>
        <w:t>30 day returns policy. Full terms and conditions can be found on our website.</w:t>
      </w:r>
      <w:r w:rsidR="00591A98" w:rsidRPr="00847560">
        <w:rPr>
          <w:rFonts w:asciiTheme="minorHAnsi" w:hAnsiTheme="minorHAnsi"/>
        </w:rPr>
        <w:br/>
      </w:r>
    </w:p>
    <w:p w:rsidR="007466D9" w:rsidRPr="00847560" w:rsidRDefault="007466D9" w:rsidP="00324C1C">
      <w:pPr>
        <w:pStyle w:val="Heading1"/>
        <w:rPr>
          <w:rFonts w:asciiTheme="minorHAnsi" w:hAnsiTheme="minorHAnsi"/>
        </w:rPr>
      </w:pPr>
      <w:bookmarkStart w:id="4" w:name="_Toc289151839"/>
      <w:r w:rsidRPr="00847560">
        <w:rPr>
          <w:rFonts w:asciiTheme="minorHAnsi" w:hAnsiTheme="minorHAnsi"/>
        </w:rPr>
        <w:t>Web Helpdesk</w:t>
      </w:r>
      <w:bookmarkEnd w:id="4"/>
    </w:p>
    <w:p w:rsidR="00F12D8F" w:rsidRPr="00847560" w:rsidRDefault="007466D9" w:rsidP="003E5863">
      <w:pPr>
        <w:rPr>
          <w:rFonts w:asciiTheme="minorHAnsi" w:hAnsiTheme="minorHAnsi"/>
        </w:rPr>
      </w:pPr>
      <w:r w:rsidRPr="00847560">
        <w:rPr>
          <w:rFonts w:asciiTheme="minorHAnsi" w:hAnsiTheme="minorHAnsi"/>
        </w:rPr>
        <w:t>SWI has a dedicated Web Helpdesk. If you are having difficulty with your online account or logging in then please co</w:t>
      </w:r>
      <w:r w:rsidR="00591A98" w:rsidRPr="00847560">
        <w:rPr>
          <w:rFonts w:asciiTheme="minorHAnsi" w:hAnsiTheme="minorHAnsi"/>
        </w:rPr>
        <w:t xml:space="preserve">ntact the Team on </w:t>
      </w:r>
      <w:r w:rsidRPr="00847560">
        <w:rPr>
          <w:rFonts w:asciiTheme="minorHAnsi" w:hAnsiTheme="minorHAnsi"/>
        </w:rPr>
        <w:t xml:space="preserve"> </w:t>
      </w:r>
      <w:r w:rsidR="00591A98" w:rsidRPr="00847560">
        <w:rPr>
          <w:rFonts w:asciiTheme="minorHAnsi" w:hAnsiTheme="minorHAnsi"/>
        </w:rPr>
        <w:t>0845 519 00 99.</w:t>
      </w:r>
    </w:p>
    <w:sectPr w:rsidR="00F12D8F" w:rsidRPr="00847560" w:rsidSect="006E33B0">
      <w:headerReference w:type="default" r:id="rId23"/>
      <w:footerReference w:type="default" r:id="rId24"/>
      <w:pgSz w:w="11906" w:h="16838" w:code="9"/>
      <w:pgMar w:top="961" w:right="1440" w:bottom="1276" w:left="1440" w:header="709" w:footer="49" w:gutter="0"/>
      <w:paperSrc w:first="7" w:other="7"/>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5E6" w:rsidRDefault="002005E6" w:rsidP="007466D9">
      <w:pPr>
        <w:spacing w:after="0" w:line="240" w:lineRule="auto"/>
      </w:pPr>
      <w:r>
        <w:separator/>
      </w:r>
    </w:p>
  </w:endnote>
  <w:endnote w:type="continuationSeparator" w:id="0">
    <w:p w:rsidR="002005E6" w:rsidRDefault="002005E6" w:rsidP="00746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30204"/>
    <w:charset w:val="00"/>
    <w:family w:val="swiss"/>
    <w:notTrueType/>
    <w:pitch w:val="variable"/>
    <w:sig w:usb0="00000003" w:usb1="00000000" w:usb2="00000000" w:usb3="00000000" w:csb0="00000001" w:csb1="00000000"/>
  </w:font>
  <w:font w:name="GothamNarrow-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42C" w:rsidRDefault="00431BE3">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B64" w:rsidRDefault="000F7B64" w:rsidP="007466D9">
    <w:pPr>
      <w:pStyle w:val="Footer"/>
      <w:pBdr>
        <w:bottom w:val="single" w:sz="6" w:space="1" w:color="auto"/>
      </w:pBdr>
      <w:jc w:val="center"/>
    </w:pPr>
  </w:p>
  <w:p w:rsidR="000F7B64" w:rsidRDefault="000F7B64" w:rsidP="007466D9">
    <w:pPr>
      <w:pStyle w:val="Footer"/>
      <w:jc w:val="center"/>
    </w:pPr>
    <w:r>
      <w:t>-</w:t>
    </w:r>
    <w:r>
      <w:fldChar w:fldCharType="begin"/>
    </w:r>
    <w:r>
      <w:instrText xml:space="preserve"> PAGE   \* MERGEFORMAT </w:instrText>
    </w:r>
    <w:r>
      <w:fldChar w:fldCharType="separate"/>
    </w:r>
    <w:r w:rsidR="00B77BF4">
      <w:rPr>
        <w:noProof/>
      </w:rPr>
      <w:t>6</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5E6" w:rsidRDefault="002005E6" w:rsidP="007466D9">
      <w:pPr>
        <w:spacing w:after="0" w:line="240" w:lineRule="auto"/>
      </w:pPr>
      <w:r>
        <w:separator/>
      </w:r>
    </w:p>
  </w:footnote>
  <w:footnote w:type="continuationSeparator" w:id="0">
    <w:p w:rsidR="002005E6" w:rsidRDefault="002005E6" w:rsidP="007466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B64" w:rsidRDefault="007C0798">
    <w:pPr>
      <w:pStyle w:val="Header"/>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5925185</wp:posOffset>
              </wp:positionH>
              <wp:positionV relativeFrom="paragraph">
                <wp:posOffset>-273050</wp:posOffset>
              </wp:positionV>
              <wp:extent cx="448310" cy="362585"/>
              <wp:effectExtent l="10160" t="5715" r="8255" b="1270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62585"/>
                      </a:xfrm>
                      <a:prstGeom prst="rect">
                        <a:avLst/>
                      </a:prstGeom>
                      <a:solidFill>
                        <a:srgbClr val="FFFFFF"/>
                      </a:solidFill>
                      <a:ln w="9525">
                        <a:solidFill>
                          <a:srgbClr val="FFFFFF"/>
                        </a:solidFill>
                        <a:miter lim="800000"/>
                        <a:headEnd/>
                        <a:tailEnd/>
                      </a:ln>
                    </wps:spPr>
                    <wps:txbx>
                      <w:txbxContent>
                        <w:p w:rsidR="000F7B64" w:rsidRDefault="000F7B64" w:rsidP="007466D9"/>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66.55pt;margin-top:-21.5pt;width:35.3pt;height:28.5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" strokecolor="white">
              <v:textbox>
                <w:txbxContent>
                  <w:p w:rsidR="000F7B64" w:rsidRDefault="000F7B64" w:rsidP="007466D9"/>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42E19"/>
    <w:multiLevelType w:val="hybridMultilevel"/>
    <w:tmpl w:val="797CE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477449"/>
    <w:multiLevelType w:val="hybridMultilevel"/>
    <w:tmpl w:val="E8D26A24"/>
    <w:lvl w:ilvl="0" w:tplc="230E2B28">
      <w:start w:val="1"/>
      <w:numFmt w:val="lowerLetter"/>
      <w:pStyle w:val="Heading3"/>
      <w:lvlText w:val="%1)"/>
      <w:lvlJc w:val="left"/>
      <w:pPr>
        <w:ind w:left="108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6C24CF7"/>
    <w:multiLevelType w:val="hybridMultilevel"/>
    <w:tmpl w:val="12DCC946"/>
    <w:lvl w:ilvl="0" w:tplc="753850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83B4306"/>
    <w:multiLevelType w:val="hybridMultilevel"/>
    <w:tmpl w:val="191CC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025349"/>
    <w:multiLevelType w:val="hybridMultilevel"/>
    <w:tmpl w:val="C972B4BE"/>
    <w:lvl w:ilvl="0" w:tplc="632C13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C6229F0"/>
    <w:multiLevelType w:val="hybridMultilevel"/>
    <w:tmpl w:val="3B1275A4"/>
    <w:lvl w:ilvl="0" w:tplc="36188FBE">
      <w:start w:val="1"/>
      <w:numFmt w:val="upperRoman"/>
      <w:lvlText w:val="%1."/>
      <w:lvlJc w:val="righ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AD1C7C"/>
    <w:multiLevelType w:val="hybridMultilevel"/>
    <w:tmpl w:val="A8820EB8"/>
    <w:lvl w:ilvl="0" w:tplc="7B5E3716">
      <w:start w:val="1"/>
      <w:numFmt w:val="bullet"/>
      <w:lvlText w:val=""/>
      <w:lvlJc w:val="left"/>
      <w:pPr>
        <w:ind w:left="720" w:hanging="360"/>
      </w:pPr>
      <w:rPr>
        <w:rFonts w:ascii="Symbol" w:eastAsia="Calibri" w:hAnsi="Symbol"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nsid w:val="54022536"/>
    <w:multiLevelType w:val="hybridMultilevel"/>
    <w:tmpl w:val="83EA1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6769DF"/>
    <w:multiLevelType w:val="hybridMultilevel"/>
    <w:tmpl w:val="D89A2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BDA5BDF"/>
    <w:multiLevelType w:val="hybridMultilevel"/>
    <w:tmpl w:val="8C1C7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32C1D9C"/>
    <w:multiLevelType w:val="hybridMultilevel"/>
    <w:tmpl w:val="1F1E3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5"/>
  </w:num>
  <w:num w:numId="5">
    <w:abstractNumId w:val="1"/>
  </w:num>
  <w:num w:numId="6">
    <w:abstractNumId w:val="5"/>
  </w:num>
  <w:num w:numId="7">
    <w:abstractNumId w:val="5"/>
  </w:num>
  <w:num w:numId="8">
    <w:abstractNumId w:val="4"/>
  </w:num>
  <w:num w:numId="9">
    <w:abstractNumId w:val="5"/>
  </w:num>
  <w:num w:numId="10">
    <w:abstractNumId w:val="2"/>
  </w:num>
  <w:num w:numId="11">
    <w:abstractNumId w:val="2"/>
  </w:num>
  <w:num w:numId="12">
    <w:abstractNumId w:val="1"/>
  </w:num>
  <w:num w:numId="13">
    <w:abstractNumId w:val="7"/>
  </w:num>
  <w:num w:numId="14">
    <w:abstractNumId w:val="8"/>
  </w:num>
  <w:num w:numId="15">
    <w:abstractNumId w:val="10"/>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9"/>
  </w:num>
  <w:num w:numId="19">
    <w:abstractNumId w:val="3"/>
  </w:num>
  <w:num w:numId="20">
    <w:abstractNumId w:val="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D8F"/>
    <w:rsid w:val="000010AC"/>
    <w:rsid w:val="00001B28"/>
    <w:rsid w:val="00004423"/>
    <w:rsid w:val="00005E09"/>
    <w:rsid w:val="00006524"/>
    <w:rsid w:val="00007D08"/>
    <w:rsid w:val="00010AD0"/>
    <w:rsid w:val="00011C97"/>
    <w:rsid w:val="00013128"/>
    <w:rsid w:val="00017F31"/>
    <w:rsid w:val="00020287"/>
    <w:rsid w:val="00022068"/>
    <w:rsid w:val="00022B26"/>
    <w:rsid w:val="00022CC3"/>
    <w:rsid w:val="00023ECF"/>
    <w:rsid w:val="00026FDB"/>
    <w:rsid w:val="000276EA"/>
    <w:rsid w:val="0002772C"/>
    <w:rsid w:val="00033746"/>
    <w:rsid w:val="00033A7E"/>
    <w:rsid w:val="000341C8"/>
    <w:rsid w:val="000349AA"/>
    <w:rsid w:val="00034C06"/>
    <w:rsid w:val="000366FE"/>
    <w:rsid w:val="00040228"/>
    <w:rsid w:val="000402DD"/>
    <w:rsid w:val="00040449"/>
    <w:rsid w:val="00040B69"/>
    <w:rsid w:val="0004273E"/>
    <w:rsid w:val="00042B71"/>
    <w:rsid w:val="0004423D"/>
    <w:rsid w:val="00045C40"/>
    <w:rsid w:val="00046A70"/>
    <w:rsid w:val="00047792"/>
    <w:rsid w:val="00051AFF"/>
    <w:rsid w:val="00052419"/>
    <w:rsid w:val="0005242C"/>
    <w:rsid w:val="00052BA6"/>
    <w:rsid w:val="00053698"/>
    <w:rsid w:val="0005380A"/>
    <w:rsid w:val="00053CEC"/>
    <w:rsid w:val="00054334"/>
    <w:rsid w:val="00056885"/>
    <w:rsid w:val="00061A49"/>
    <w:rsid w:val="00062A90"/>
    <w:rsid w:val="000635B4"/>
    <w:rsid w:val="00063F3D"/>
    <w:rsid w:val="00064D08"/>
    <w:rsid w:val="00065C0E"/>
    <w:rsid w:val="000678FC"/>
    <w:rsid w:val="00071331"/>
    <w:rsid w:val="000734CA"/>
    <w:rsid w:val="00073527"/>
    <w:rsid w:val="0007393E"/>
    <w:rsid w:val="000773DE"/>
    <w:rsid w:val="00083B33"/>
    <w:rsid w:val="00085299"/>
    <w:rsid w:val="00085A3C"/>
    <w:rsid w:val="00086015"/>
    <w:rsid w:val="00086665"/>
    <w:rsid w:val="00087552"/>
    <w:rsid w:val="0009012C"/>
    <w:rsid w:val="00090CC5"/>
    <w:rsid w:val="00093156"/>
    <w:rsid w:val="000934D4"/>
    <w:rsid w:val="00094262"/>
    <w:rsid w:val="00095CBE"/>
    <w:rsid w:val="0009646B"/>
    <w:rsid w:val="000967F8"/>
    <w:rsid w:val="000A099D"/>
    <w:rsid w:val="000A36E9"/>
    <w:rsid w:val="000A379F"/>
    <w:rsid w:val="000A38AA"/>
    <w:rsid w:val="000A5898"/>
    <w:rsid w:val="000A7C0A"/>
    <w:rsid w:val="000B1B96"/>
    <w:rsid w:val="000B2463"/>
    <w:rsid w:val="000B276D"/>
    <w:rsid w:val="000B2B19"/>
    <w:rsid w:val="000B74C6"/>
    <w:rsid w:val="000C1734"/>
    <w:rsid w:val="000C18BA"/>
    <w:rsid w:val="000C3DFA"/>
    <w:rsid w:val="000C5450"/>
    <w:rsid w:val="000C546C"/>
    <w:rsid w:val="000C75A5"/>
    <w:rsid w:val="000D0CC4"/>
    <w:rsid w:val="000D0E2C"/>
    <w:rsid w:val="000D32B3"/>
    <w:rsid w:val="000D38D8"/>
    <w:rsid w:val="000D3A66"/>
    <w:rsid w:val="000D3B95"/>
    <w:rsid w:val="000D3DE9"/>
    <w:rsid w:val="000D4213"/>
    <w:rsid w:val="000D4A7C"/>
    <w:rsid w:val="000D4FDD"/>
    <w:rsid w:val="000D520C"/>
    <w:rsid w:val="000D5F5A"/>
    <w:rsid w:val="000D6444"/>
    <w:rsid w:val="000D661E"/>
    <w:rsid w:val="000E04A2"/>
    <w:rsid w:val="000E04CE"/>
    <w:rsid w:val="000E0F52"/>
    <w:rsid w:val="000E1FB4"/>
    <w:rsid w:val="000E364B"/>
    <w:rsid w:val="000E5CD7"/>
    <w:rsid w:val="000F01F4"/>
    <w:rsid w:val="000F4D94"/>
    <w:rsid w:val="000F5394"/>
    <w:rsid w:val="000F58B8"/>
    <w:rsid w:val="000F675C"/>
    <w:rsid w:val="000F69A4"/>
    <w:rsid w:val="000F6DAF"/>
    <w:rsid w:val="000F7819"/>
    <w:rsid w:val="000F78B7"/>
    <w:rsid w:val="000F7B64"/>
    <w:rsid w:val="000F7B77"/>
    <w:rsid w:val="00102581"/>
    <w:rsid w:val="00102799"/>
    <w:rsid w:val="0010474C"/>
    <w:rsid w:val="00106842"/>
    <w:rsid w:val="00110048"/>
    <w:rsid w:val="0011105D"/>
    <w:rsid w:val="001162B5"/>
    <w:rsid w:val="00116B6E"/>
    <w:rsid w:val="00121F49"/>
    <w:rsid w:val="00123EB8"/>
    <w:rsid w:val="00124975"/>
    <w:rsid w:val="00124DA7"/>
    <w:rsid w:val="001269ED"/>
    <w:rsid w:val="00126D44"/>
    <w:rsid w:val="0013262F"/>
    <w:rsid w:val="001337F1"/>
    <w:rsid w:val="0013594B"/>
    <w:rsid w:val="001359E9"/>
    <w:rsid w:val="00135B02"/>
    <w:rsid w:val="00135D77"/>
    <w:rsid w:val="00137355"/>
    <w:rsid w:val="00142C10"/>
    <w:rsid w:val="0014327B"/>
    <w:rsid w:val="00144351"/>
    <w:rsid w:val="001443CD"/>
    <w:rsid w:val="001443D2"/>
    <w:rsid w:val="0014472B"/>
    <w:rsid w:val="001450B6"/>
    <w:rsid w:val="0014714E"/>
    <w:rsid w:val="001475F4"/>
    <w:rsid w:val="00151610"/>
    <w:rsid w:val="00156BD7"/>
    <w:rsid w:val="00157885"/>
    <w:rsid w:val="001578D0"/>
    <w:rsid w:val="00157C18"/>
    <w:rsid w:val="001644E8"/>
    <w:rsid w:val="0016595E"/>
    <w:rsid w:val="001667A8"/>
    <w:rsid w:val="00171FF2"/>
    <w:rsid w:val="00173608"/>
    <w:rsid w:val="00173C1D"/>
    <w:rsid w:val="0017407D"/>
    <w:rsid w:val="001768D8"/>
    <w:rsid w:val="00177C57"/>
    <w:rsid w:val="00182AEB"/>
    <w:rsid w:val="001831B2"/>
    <w:rsid w:val="00184CED"/>
    <w:rsid w:val="001902AE"/>
    <w:rsid w:val="001903C0"/>
    <w:rsid w:val="0019394D"/>
    <w:rsid w:val="00193F5A"/>
    <w:rsid w:val="00195F66"/>
    <w:rsid w:val="00196E5B"/>
    <w:rsid w:val="001A08E3"/>
    <w:rsid w:val="001A111E"/>
    <w:rsid w:val="001A1432"/>
    <w:rsid w:val="001A21E0"/>
    <w:rsid w:val="001A2C20"/>
    <w:rsid w:val="001A4038"/>
    <w:rsid w:val="001A7125"/>
    <w:rsid w:val="001B0AFC"/>
    <w:rsid w:val="001B112F"/>
    <w:rsid w:val="001B1756"/>
    <w:rsid w:val="001B2D7D"/>
    <w:rsid w:val="001B3CBD"/>
    <w:rsid w:val="001B3E7A"/>
    <w:rsid w:val="001B43D2"/>
    <w:rsid w:val="001B4A47"/>
    <w:rsid w:val="001B54B5"/>
    <w:rsid w:val="001B5F21"/>
    <w:rsid w:val="001B6D63"/>
    <w:rsid w:val="001C11B5"/>
    <w:rsid w:val="001C1E20"/>
    <w:rsid w:val="001C223F"/>
    <w:rsid w:val="001C24BB"/>
    <w:rsid w:val="001C2E35"/>
    <w:rsid w:val="001C4F79"/>
    <w:rsid w:val="001C52B1"/>
    <w:rsid w:val="001C6D9E"/>
    <w:rsid w:val="001D332C"/>
    <w:rsid w:val="001D3ED1"/>
    <w:rsid w:val="001D56B2"/>
    <w:rsid w:val="001D7171"/>
    <w:rsid w:val="001D748D"/>
    <w:rsid w:val="001E3988"/>
    <w:rsid w:val="001E3B0E"/>
    <w:rsid w:val="001E6295"/>
    <w:rsid w:val="001E6F13"/>
    <w:rsid w:val="001F11D6"/>
    <w:rsid w:val="001F265E"/>
    <w:rsid w:val="001F2D6B"/>
    <w:rsid w:val="001F3B0E"/>
    <w:rsid w:val="001F5C2B"/>
    <w:rsid w:val="001F6D8D"/>
    <w:rsid w:val="001F701B"/>
    <w:rsid w:val="001F72BE"/>
    <w:rsid w:val="001F7AA1"/>
    <w:rsid w:val="002005E6"/>
    <w:rsid w:val="00202BE5"/>
    <w:rsid w:val="002032DB"/>
    <w:rsid w:val="00203ADD"/>
    <w:rsid w:val="00203CFE"/>
    <w:rsid w:val="00204C80"/>
    <w:rsid w:val="00204CF5"/>
    <w:rsid w:val="00205754"/>
    <w:rsid w:val="00205C82"/>
    <w:rsid w:val="0020778F"/>
    <w:rsid w:val="00207B9A"/>
    <w:rsid w:val="002114D9"/>
    <w:rsid w:val="002118D7"/>
    <w:rsid w:val="00213958"/>
    <w:rsid w:val="00213B45"/>
    <w:rsid w:val="002147E8"/>
    <w:rsid w:val="002158C0"/>
    <w:rsid w:val="00215EC9"/>
    <w:rsid w:val="00221321"/>
    <w:rsid w:val="00222D1D"/>
    <w:rsid w:val="0022357D"/>
    <w:rsid w:val="002242B8"/>
    <w:rsid w:val="0022490D"/>
    <w:rsid w:val="00224E47"/>
    <w:rsid w:val="00226898"/>
    <w:rsid w:val="002275F7"/>
    <w:rsid w:val="002301CC"/>
    <w:rsid w:val="00232EEF"/>
    <w:rsid w:val="0023514B"/>
    <w:rsid w:val="00235D59"/>
    <w:rsid w:val="00235ED2"/>
    <w:rsid w:val="00237031"/>
    <w:rsid w:val="00237157"/>
    <w:rsid w:val="00242337"/>
    <w:rsid w:val="00243FF0"/>
    <w:rsid w:val="00246875"/>
    <w:rsid w:val="00246CCB"/>
    <w:rsid w:val="00246FF3"/>
    <w:rsid w:val="00247894"/>
    <w:rsid w:val="00250983"/>
    <w:rsid w:val="00253BB6"/>
    <w:rsid w:val="00254B38"/>
    <w:rsid w:val="00255152"/>
    <w:rsid w:val="00256C6B"/>
    <w:rsid w:val="002601BB"/>
    <w:rsid w:val="00264046"/>
    <w:rsid w:val="0026459D"/>
    <w:rsid w:val="0026498D"/>
    <w:rsid w:val="00265401"/>
    <w:rsid w:val="002654F4"/>
    <w:rsid w:val="00271C7D"/>
    <w:rsid w:val="00275A41"/>
    <w:rsid w:val="0027778B"/>
    <w:rsid w:val="00277921"/>
    <w:rsid w:val="00280CEB"/>
    <w:rsid w:val="0028343F"/>
    <w:rsid w:val="00283706"/>
    <w:rsid w:val="00286441"/>
    <w:rsid w:val="00291688"/>
    <w:rsid w:val="002A2683"/>
    <w:rsid w:val="002A2764"/>
    <w:rsid w:val="002A4179"/>
    <w:rsid w:val="002A4D27"/>
    <w:rsid w:val="002A5818"/>
    <w:rsid w:val="002A644A"/>
    <w:rsid w:val="002A7334"/>
    <w:rsid w:val="002A73BA"/>
    <w:rsid w:val="002B1216"/>
    <w:rsid w:val="002B2DF9"/>
    <w:rsid w:val="002C1177"/>
    <w:rsid w:val="002C420C"/>
    <w:rsid w:val="002C507A"/>
    <w:rsid w:val="002C5BD4"/>
    <w:rsid w:val="002C7790"/>
    <w:rsid w:val="002D0A44"/>
    <w:rsid w:val="002D169F"/>
    <w:rsid w:val="002D1C8C"/>
    <w:rsid w:val="002D3F5F"/>
    <w:rsid w:val="002D6E6E"/>
    <w:rsid w:val="002D7A05"/>
    <w:rsid w:val="002E21F1"/>
    <w:rsid w:val="002E24C6"/>
    <w:rsid w:val="002E3A09"/>
    <w:rsid w:val="002E74ED"/>
    <w:rsid w:val="002F0B8E"/>
    <w:rsid w:val="002F1A81"/>
    <w:rsid w:val="002F3C58"/>
    <w:rsid w:val="002F44E3"/>
    <w:rsid w:val="002F56FC"/>
    <w:rsid w:val="002F6DE6"/>
    <w:rsid w:val="002F71E3"/>
    <w:rsid w:val="002F7B9B"/>
    <w:rsid w:val="00301B98"/>
    <w:rsid w:val="00305040"/>
    <w:rsid w:val="00305A2C"/>
    <w:rsid w:val="00306BCF"/>
    <w:rsid w:val="003073A4"/>
    <w:rsid w:val="0031089A"/>
    <w:rsid w:val="003113B8"/>
    <w:rsid w:val="00311A1A"/>
    <w:rsid w:val="00312679"/>
    <w:rsid w:val="003163EB"/>
    <w:rsid w:val="00317257"/>
    <w:rsid w:val="003246F6"/>
    <w:rsid w:val="00324C1C"/>
    <w:rsid w:val="0032550A"/>
    <w:rsid w:val="00326847"/>
    <w:rsid w:val="003329F6"/>
    <w:rsid w:val="00333783"/>
    <w:rsid w:val="003366BB"/>
    <w:rsid w:val="00337C45"/>
    <w:rsid w:val="00337F72"/>
    <w:rsid w:val="00341A8C"/>
    <w:rsid w:val="0034275B"/>
    <w:rsid w:val="0034317C"/>
    <w:rsid w:val="00345A30"/>
    <w:rsid w:val="003477FC"/>
    <w:rsid w:val="003528A4"/>
    <w:rsid w:val="00352D12"/>
    <w:rsid w:val="00353444"/>
    <w:rsid w:val="003542ED"/>
    <w:rsid w:val="003548AF"/>
    <w:rsid w:val="00355BF3"/>
    <w:rsid w:val="00356644"/>
    <w:rsid w:val="00357E5D"/>
    <w:rsid w:val="00370835"/>
    <w:rsid w:val="0037133A"/>
    <w:rsid w:val="003741D0"/>
    <w:rsid w:val="00375594"/>
    <w:rsid w:val="00377786"/>
    <w:rsid w:val="0038313E"/>
    <w:rsid w:val="00384B6F"/>
    <w:rsid w:val="00384C7E"/>
    <w:rsid w:val="00386B61"/>
    <w:rsid w:val="00386F8E"/>
    <w:rsid w:val="0038713C"/>
    <w:rsid w:val="00387E10"/>
    <w:rsid w:val="003913C1"/>
    <w:rsid w:val="003A16AA"/>
    <w:rsid w:val="003A2C14"/>
    <w:rsid w:val="003B0B28"/>
    <w:rsid w:val="003B1505"/>
    <w:rsid w:val="003B31DD"/>
    <w:rsid w:val="003B69F6"/>
    <w:rsid w:val="003B7CC0"/>
    <w:rsid w:val="003C7688"/>
    <w:rsid w:val="003C7832"/>
    <w:rsid w:val="003C7852"/>
    <w:rsid w:val="003D0607"/>
    <w:rsid w:val="003D1129"/>
    <w:rsid w:val="003D13F9"/>
    <w:rsid w:val="003D2F8E"/>
    <w:rsid w:val="003D75F5"/>
    <w:rsid w:val="003E13CE"/>
    <w:rsid w:val="003E1678"/>
    <w:rsid w:val="003E4BE3"/>
    <w:rsid w:val="003E5863"/>
    <w:rsid w:val="003F0C29"/>
    <w:rsid w:val="003F0D5C"/>
    <w:rsid w:val="003F0EE8"/>
    <w:rsid w:val="003F2051"/>
    <w:rsid w:val="003F3DFF"/>
    <w:rsid w:val="003F4931"/>
    <w:rsid w:val="003F5A1A"/>
    <w:rsid w:val="003F79A0"/>
    <w:rsid w:val="00400C47"/>
    <w:rsid w:val="004034ED"/>
    <w:rsid w:val="0040676F"/>
    <w:rsid w:val="00406BAC"/>
    <w:rsid w:val="004076D3"/>
    <w:rsid w:val="00410B25"/>
    <w:rsid w:val="00410D3E"/>
    <w:rsid w:val="00411E49"/>
    <w:rsid w:val="00413AB4"/>
    <w:rsid w:val="004151BA"/>
    <w:rsid w:val="004164D3"/>
    <w:rsid w:val="0041724D"/>
    <w:rsid w:val="004174F8"/>
    <w:rsid w:val="0042283D"/>
    <w:rsid w:val="00424433"/>
    <w:rsid w:val="00431A46"/>
    <w:rsid w:val="00431BE3"/>
    <w:rsid w:val="00432785"/>
    <w:rsid w:val="00432B71"/>
    <w:rsid w:val="00432C5F"/>
    <w:rsid w:val="004339D5"/>
    <w:rsid w:val="00436BDC"/>
    <w:rsid w:val="0044083B"/>
    <w:rsid w:val="00441506"/>
    <w:rsid w:val="0044308D"/>
    <w:rsid w:val="00445E86"/>
    <w:rsid w:val="004470BB"/>
    <w:rsid w:val="004472A8"/>
    <w:rsid w:val="0044760E"/>
    <w:rsid w:val="0045113B"/>
    <w:rsid w:val="00452836"/>
    <w:rsid w:val="00452AF8"/>
    <w:rsid w:val="00452E94"/>
    <w:rsid w:val="004534AB"/>
    <w:rsid w:val="00454DED"/>
    <w:rsid w:val="00455BF8"/>
    <w:rsid w:val="004562DE"/>
    <w:rsid w:val="00457B5F"/>
    <w:rsid w:val="00457E63"/>
    <w:rsid w:val="00463BB1"/>
    <w:rsid w:val="00464904"/>
    <w:rsid w:val="00464C6A"/>
    <w:rsid w:val="0046585F"/>
    <w:rsid w:val="00465A77"/>
    <w:rsid w:val="004667D4"/>
    <w:rsid w:val="00470110"/>
    <w:rsid w:val="00470CA7"/>
    <w:rsid w:val="00472A1B"/>
    <w:rsid w:val="004734CF"/>
    <w:rsid w:val="00473EF6"/>
    <w:rsid w:val="00476C13"/>
    <w:rsid w:val="00482B24"/>
    <w:rsid w:val="00484556"/>
    <w:rsid w:val="00491237"/>
    <w:rsid w:val="0049411B"/>
    <w:rsid w:val="004944FA"/>
    <w:rsid w:val="00495047"/>
    <w:rsid w:val="004959E5"/>
    <w:rsid w:val="0049602E"/>
    <w:rsid w:val="004A1EB9"/>
    <w:rsid w:val="004A2130"/>
    <w:rsid w:val="004A2239"/>
    <w:rsid w:val="004A378A"/>
    <w:rsid w:val="004A3D07"/>
    <w:rsid w:val="004A3E45"/>
    <w:rsid w:val="004B07FD"/>
    <w:rsid w:val="004B0CBB"/>
    <w:rsid w:val="004B0D82"/>
    <w:rsid w:val="004B3BBE"/>
    <w:rsid w:val="004C00A2"/>
    <w:rsid w:val="004C0E16"/>
    <w:rsid w:val="004C1C01"/>
    <w:rsid w:val="004C2A7E"/>
    <w:rsid w:val="004C47F9"/>
    <w:rsid w:val="004C50AB"/>
    <w:rsid w:val="004D4204"/>
    <w:rsid w:val="004D4559"/>
    <w:rsid w:val="004D4CE3"/>
    <w:rsid w:val="004D61E1"/>
    <w:rsid w:val="004D7694"/>
    <w:rsid w:val="004E1077"/>
    <w:rsid w:val="004E2718"/>
    <w:rsid w:val="004E2EEA"/>
    <w:rsid w:val="004E4B22"/>
    <w:rsid w:val="004E77C0"/>
    <w:rsid w:val="004E7C3E"/>
    <w:rsid w:val="004F0436"/>
    <w:rsid w:val="004F62C8"/>
    <w:rsid w:val="004F6BD7"/>
    <w:rsid w:val="005005F3"/>
    <w:rsid w:val="00501703"/>
    <w:rsid w:val="0050257C"/>
    <w:rsid w:val="00503726"/>
    <w:rsid w:val="00503B8D"/>
    <w:rsid w:val="0050540B"/>
    <w:rsid w:val="00506287"/>
    <w:rsid w:val="00511C2C"/>
    <w:rsid w:val="0051390D"/>
    <w:rsid w:val="00514832"/>
    <w:rsid w:val="0051795D"/>
    <w:rsid w:val="005229E5"/>
    <w:rsid w:val="00523FBB"/>
    <w:rsid w:val="005243A3"/>
    <w:rsid w:val="00525B45"/>
    <w:rsid w:val="005307A8"/>
    <w:rsid w:val="00530C03"/>
    <w:rsid w:val="0053608D"/>
    <w:rsid w:val="005379AD"/>
    <w:rsid w:val="0054023B"/>
    <w:rsid w:val="005426F3"/>
    <w:rsid w:val="005435A3"/>
    <w:rsid w:val="00545683"/>
    <w:rsid w:val="00547C2C"/>
    <w:rsid w:val="00550E83"/>
    <w:rsid w:val="00553A95"/>
    <w:rsid w:val="00554113"/>
    <w:rsid w:val="005567FB"/>
    <w:rsid w:val="00556C5B"/>
    <w:rsid w:val="00556C73"/>
    <w:rsid w:val="00561304"/>
    <w:rsid w:val="00562629"/>
    <w:rsid w:val="00565975"/>
    <w:rsid w:val="00566B73"/>
    <w:rsid w:val="00566E25"/>
    <w:rsid w:val="00571188"/>
    <w:rsid w:val="00571D9F"/>
    <w:rsid w:val="00572823"/>
    <w:rsid w:val="00573EAB"/>
    <w:rsid w:val="00575658"/>
    <w:rsid w:val="00575931"/>
    <w:rsid w:val="00576445"/>
    <w:rsid w:val="00576B8A"/>
    <w:rsid w:val="00577634"/>
    <w:rsid w:val="00582231"/>
    <w:rsid w:val="0058489A"/>
    <w:rsid w:val="00586126"/>
    <w:rsid w:val="00586A55"/>
    <w:rsid w:val="00587B18"/>
    <w:rsid w:val="005904A8"/>
    <w:rsid w:val="00591A98"/>
    <w:rsid w:val="00592636"/>
    <w:rsid w:val="00593D72"/>
    <w:rsid w:val="00595EE1"/>
    <w:rsid w:val="005968E4"/>
    <w:rsid w:val="005A0889"/>
    <w:rsid w:val="005A1DD1"/>
    <w:rsid w:val="005A365A"/>
    <w:rsid w:val="005A502B"/>
    <w:rsid w:val="005A5677"/>
    <w:rsid w:val="005A6A66"/>
    <w:rsid w:val="005A7ADC"/>
    <w:rsid w:val="005A7B2B"/>
    <w:rsid w:val="005B054A"/>
    <w:rsid w:val="005B20F3"/>
    <w:rsid w:val="005B21BA"/>
    <w:rsid w:val="005B2AF8"/>
    <w:rsid w:val="005B2F2C"/>
    <w:rsid w:val="005B35BF"/>
    <w:rsid w:val="005B7BA2"/>
    <w:rsid w:val="005B7FDB"/>
    <w:rsid w:val="005C1BBF"/>
    <w:rsid w:val="005C211C"/>
    <w:rsid w:val="005C2EA5"/>
    <w:rsid w:val="005C4ACF"/>
    <w:rsid w:val="005C539F"/>
    <w:rsid w:val="005C5BB2"/>
    <w:rsid w:val="005C60E7"/>
    <w:rsid w:val="005D0C1C"/>
    <w:rsid w:val="005D1977"/>
    <w:rsid w:val="005D1D24"/>
    <w:rsid w:val="005D4D2D"/>
    <w:rsid w:val="005D5FA6"/>
    <w:rsid w:val="005D7749"/>
    <w:rsid w:val="005E0D21"/>
    <w:rsid w:val="005E174B"/>
    <w:rsid w:val="005E2AF8"/>
    <w:rsid w:val="005E5527"/>
    <w:rsid w:val="005E6EA7"/>
    <w:rsid w:val="005F0ADD"/>
    <w:rsid w:val="005F19A4"/>
    <w:rsid w:val="005F1BDE"/>
    <w:rsid w:val="005F6416"/>
    <w:rsid w:val="005F68C6"/>
    <w:rsid w:val="005F6DA3"/>
    <w:rsid w:val="005F6DD9"/>
    <w:rsid w:val="005F7F3C"/>
    <w:rsid w:val="006011F7"/>
    <w:rsid w:val="006025E2"/>
    <w:rsid w:val="0060446F"/>
    <w:rsid w:val="00604AE7"/>
    <w:rsid w:val="00605F3B"/>
    <w:rsid w:val="00605F67"/>
    <w:rsid w:val="0060712C"/>
    <w:rsid w:val="006072B7"/>
    <w:rsid w:val="00610BC2"/>
    <w:rsid w:val="00610D4B"/>
    <w:rsid w:val="00611D69"/>
    <w:rsid w:val="00612CC7"/>
    <w:rsid w:val="006135DD"/>
    <w:rsid w:val="006161E1"/>
    <w:rsid w:val="0062084F"/>
    <w:rsid w:val="00623B6B"/>
    <w:rsid w:val="006248F9"/>
    <w:rsid w:val="00625E51"/>
    <w:rsid w:val="00630EB4"/>
    <w:rsid w:val="006327FC"/>
    <w:rsid w:val="006332D6"/>
    <w:rsid w:val="006357A3"/>
    <w:rsid w:val="00635A98"/>
    <w:rsid w:val="00636964"/>
    <w:rsid w:val="00637526"/>
    <w:rsid w:val="00640213"/>
    <w:rsid w:val="006405F6"/>
    <w:rsid w:val="00640B3E"/>
    <w:rsid w:val="006417BD"/>
    <w:rsid w:val="00642C43"/>
    <w:rsid w:val="00643D27"/>
    <w:rsid w:val="0064471A"/>
    <w:rsid w:val="0064531A"/>
    <w:rsid w:val="006454FE"/>
    <w:rsid w:val="00646467"/>
    <w:rsid w:val="00646C94"/>
    <w:rsid w:val="00651D88"/>
    <w:rsid w:val="00652796"/>
    <w:rsid w:val="00657B44"/>
    <w:rsid w:val="006633AB"/>
    <w:rsid w:val="00663451"/>
    <w:rsid w:val="00665209"/>
    <w:rsid w:val="00665786"/>
    <w:rsid w:val="006666A6"/>
    <w:rsid w:val="00667D56"/>
    <w:rsid w:val="00670482"/>
    <w:rsid w:val="0067089F"/>
    <w:rsid w:val="00673DC3"/>
    <w:rsid w:val="00681204"/>
    <w:rsid w:val="00681685"/>
    <w:rsid w:val="00681B84"/>
    <w:rsid w:val="00682BE5"/>
    <w:rsid w:val="00684ACF"/>
    <w:rsid w:val="00685BE9"/>
    <w:rsid w:val="0069098D"/>
    <w:rsid w:val="00693554"/>
    <w:rsid w:val="00695EF7"/>
    <w:rsid w:val="006A228E"/>
    <w:rsid w:val="006A3C61"/>
    <w:rsid w:val="006A6DC9"/>
    <w:rsid w:val="006A701D"/>
    <w:rsid w:val="006B0252"/>
    <w:rsid w:val="006B1BFF"/>
    <w:rsid w:val="006B25E2"/>
    <w:rsid w:val="006B5C39"/>
    <w:rsid w:val="006C03A2"/>
    <w:rsid w:val="006C324B"/>
    <w:rsid w:val="006C38C0"/>
    <w:rsid w:val="006D04A7"/>
    <w:rsid w:val="006D10C5"/>
    <w:rsid w:val="006D218E"/>
    <w:rsid w:val="006D4C19"/>
    <w:rsid w:val="006D51F5"/>
    <w:rsid w:val="006D681E"/>
    <w:rsid w:val="006D7BF0"/>
    <w:rsid w:val="006D7D4C"/>
    <w:rsid w:val="006E33B0"/>
    <w:rsid w:val="006E3908"/>
    <w:rsid w:val="006E3C59"/>
    <w:rsid w:val="006E3D5B"/>
    <w:rsid w:val="006E413D"/>
    <w:rsid w:val="006E75B9"/>
    <w:rsid w:val="006F1682"/>
    <w:rsid w:val="006F43A6"/>
    <w:rsid w:val="006F5DDF"/>
    <w:rsid w:val="006F7241"/>
    <w:rsid w:val="00700241"/>
    <w:rsid w:val="0070059D"/>
    <w:rsid w:val="00702457"/>
    <w:rsid w:val="00702E1F"/>
    <w:rsid w:val="00710462"/>
    <w:rsid w:val="00710D68"/>
    <w:rsid w:val="00712BBF"/>
    <w:rsid w:val="00713F78"/>
    <w:rsid w:val="00714101"/>
    <w:rsid w:val="0071447E"/>
    <w:rsid w:val="007151D3"/>
    <w:rsid w:val="00715827"/>
    <w:rsid w:val="00716014"/>
    <w:rsid w:val="00717A62"/>
    <w:rsid w:val="00717E3A"/>
    <w:rsid w:val="00720045"/>
    <w:rsid w:val="00720A03"/>
    <w:rsid w:val="007218E4"/>
    <w:rsid w:val="00723C48"/>
    <w:rsid w:val="007243AC"/>
    <w:rsid w:val="0072472C"/>
    <w:rsid w:val="00724D0C"/>
    <w:rsid w:val="00726930"/>
    <w:rsid w:val="00730255"/>
    <w:rsid w:val="00732663"/>
    <w:rsid w:val="007330DA"/>
    <w:rsid w:val="00734E14"/>
    <w:rsid w:val="007351B0"/>
    <w:rsid w:val="00735BA4"/>
    <w:rsid w:val="00736308"/>
    <w:rsid w:val="007365D2"/>
    <w:rsid w:val="00741051"/>
    <w:rsid w:val="00743A57"/>
    <w:rsid w:val="0074582F"/>
    <w:rsid w:val="007463FF"/>
    <w:rsid w:val="007466D9"/>
    <w:rsid w:val="00746A4E"/>
    <w:rsid w:val="007505D7"/>
    <w:rsid w:val="007522F9"/>
    <w:rsid w:val="0075403F"/>
    <w:rsid w:val="007545EA"/>
    <w:rsid w:val="00754869"/>
    <w:rsid w:val="00755B2F"/>
    <w:rsid w:val="0075659A"/>
    <w:rsid w:val="00756D56"/>
    <w:rsid w:val="00757579"/>
    <w:rsid w:val="00757D2A"/>
    <w:rsid w:val="00760639"/>
    <w:rsid w:val="00763050"/>
    <w:rsid w:val="007653E9"/>
    <w:rsid w:val="007657EE"/>
    <w:rsid w:val="00771124"/>
    <w:rsid w:val="00775246"/>
    <w:rsid w:val="00775722"/>
    <w:rsid w:val="00776069"/>
    <w:rsid w:val="0077670D"/>
    <w:rsid w:val="007801AF"/>
    <w:rsid w:val="007855BA"/>
    <w:rsid w:val="00786965"/>
    <w:rsid w:val="00787044"/>
    <w:rsid w:val="00791743"/>
    <w:rsid w:val="00793166"/>
    <w:rsid w:val="00793344"/>
    <w:rsid w:val="007962F9"/>
    <w:rsid w:val="00796971"/>
    <w:rsid w:val="00796D1C"/>
    <w:rsid w:val="007A0B3F"/>
    <w:rsid w:val="007A186D"/>
    <w:rsid w:val="007A1DB6"/>
    <w:rsid w:val="007A66DA"/>
    <w:rsid w:val="007A6784"/>
    <w:rsid w:val="007A6798"/>
    <w:rsid w:val="007B1DFA"/>
    <w:rsid w:val="007B2BC2"/>
    <w:rsid w:val="007B2FD7"/>
    <w:rsid w:val="007B6794"/>
    <w:rsid w:val="007B72A3"/>
    <w:rsid w:val="007B7523"/>
    <w:rsid w:val="007B7AF8"/>
    <w:rsid w:val="007C0798"/>
    <w:rsid w:val="007C1A58"/>
    <w:rsid w:val="007C1DBC"/>
    <w:rsid w:val="007C758C"/>
    <w:rsid w:val="007D13EB"/>
    <w:rsid w:val="007D1F35"/>
    <w:rsid w:val="007D5E65"/>
    <w:rsid w:val="007D5EA4"/>
    <w:rsid w:val="007E057E"/>
    <w:rsid w:val="007E0ABD"/>
    <w:rsid w:val="007E0CEA"/>
    <w:rsid w:val="007E551C"/>
    <w:rsid w:val="007E5B7B"/>
    <w:rsid w:val="007F04D3"/>
    <w:rsid w:val="007F3A58"/>
    <w:rsid w:val="007F68E1"/>
    <w:rsid w:val="00800B5A"/>
    <w:rsid w:val="0080159B"/>
    <w:rsid w:val="008025A3"/>
    <w:rsid w:val="00805801"/>
    <w:rsid w:val="00807952"/>
    <w:rsid w:val="00810951"/>
    <w:rsid w:val="0081258B"/>
    <w:rsid w:val="008126BD"/>
    <w:rsid w:val="008147AA"/>
    <w:rsid w:val="00817BD3"/>
    <w:rsid w:val="00817E55"/>
    <w:rsid w:val="00820E5C"/>
    <w:rsid w:val="008225F7"/>
    <w:rsid w:val="00831455"/>
    <w:rsid w:val="00834037"/>
    <w:rsid w:val="00834685"/>
    <w:rsid w:val="008354B2"/>
    <w:rsid w:val="00836F72"/>
    <w:rsid w:val="008400B1"/>
    <w:rsid w:val="00841724"/>
    <w:rsid w:val="008432A9"/>
    <w:rsid w:val="00843F87"/>
    <w:rsid w:val="00845655"/>
    <w:rsid w:val="008457E0"/>
    <w:rsid w:val="00846117"/>
    <w:rsid w:val="00847560"/>
    <w:rsid w:val="00850A37"/>
    <w:rsid w:val="00851A68"/>
    <w:rsid w:val="00854612"/>
    <w:rsid w:val="0086003B"/>
    <w:rsid w:val="008609EA"/>
    <w:rsid w:val="008634F3"/>
    <w:rsid w:val="00863668"/>
    <w:rsid w:val="0086383A"/>
    <w:rsid w:val="00863DC0"/>
    <w:rsid w:val="0086504B"/>
    <w:rsid w:val="00866131"/>
    <w:rsid w:val="00870BC3"/>
    <w:rsid w:val="00877586"/>
    <w:rsid w:val="00880402"/>
    <w:rsid w:val="00881EA9"/>
    <w:rsid w:val="0088225B"/>
    <w:rsid w:val="00882F16"/>
    <w:rsid w:val="008832E6"/>
    <w:rsid w:val="00883B03"/>
    <w:rsid w:val="008840D8"/>
    <w:rsid w:val="00886795"/>
    <w:rsid w:val="00886900"/>
    <w:rsid w:val="008878C9"/>
    <w:rsid w:val="008879AF"/>
    <w:rsid w:val="0089216E"/>
    <w:rsid w:val="00892D3B"/>
    <w:rsid w:val="00893851"/>
    <w:rsid w:val="0089404B"/>
    <w:rsid w:val="008A0BCE"/>
    <w:rsid w:val="008A1B5C"/>
    <w:rsid w:val="008A2428"/>
    <w:rsid w:val="008A4205"/>
    <w:rsid w:val="008A4A9B"/>
    <w:rsid w:val="008A6449"/>
    <w:rsid w:val="008A6BC5"/>
    <w:rsid w:val="008A7837"/>
    <w:rsid w:val="008B0D09"/>
    <w:rsid w:val="008B1C32"/>
    <w:rsid w:val="008B2A4D"/>
    <w:rsid w:val="008B2E41"/>
    <w:rsid w:val="008B4703"/>
    <w:rsid w:val="008B5699"/>
    <w:rsid w:val="008B7575"/>
    <w:rsid w:val="008C0E3C"/>
    <w:rsid w:val="008C249C"/>
    <w:rsid w:val="008C630F"/>
    <w:rsid w:val="008C6416"/>
    <w:rsid w:val="008C653D"/>
    <w:rsid w:val="008D1F53"/>
    <w:rsid w:val="008D31F3"/>
    <w:rsid w:val="008D41CC"/>
    <w:rsid w:val="008D4E92"/>
    <w:rsid w:val="008D5FDB"/>
    <w:rsid w:val="008D610D"/>
    <w:rsid w:val="008D612C"/>
    <w:rsid w:val="008D68C6"/>
    <w:rsid w:val="008D6DE8"/>
    <w:rsid w:val="008E0840"/>
    <w:rsid w:val="008E3732"/>
    <w:rsid w:val="008E5C85"/>
    <w:rsid w:val="008E66D3"/>
    <w:rsid w:val="008E73B5"/>
    <w:rsid w:val="008E74DD"/>
    <w:rsid w:val="008E7737"/>
    <w:rsid w:val="008F019C"/>
    <w:rsid w:val="008F18BD"/>
    <w:rsid w:val="008F1FAF"/>
    <w:rsid w:val="008F29F3"/>
    <w:rsid w:val="008F4266"/>
    <w:rsid w:val="008F4E6A"/>
    <w:rsid w:val="008F6433"/>
    <w:rsid w:val="0090036E"/>
    <w:rsid w:val="009003BA"/>
    <w:rsid w:val="00900E4F"/>
    <w:rsid w:val="00902FA3"/>
    <w:rsid w:val="009058E6"/>
    <w:rsid w:val="009059FB"/>
    <w:rsid w:val="009078BB"/>
    <w:rsid w:val="00907D87"/>
    <w:rsid w:val="00910B07"/>
    <w:rsid w:val="00911B72"/>
    <w:rsid w:val="00913792"/>
    <w:rsid w:val="00916198"/>
    <w:rsid w:val="00916DEE"/>
    <w:rsid w:val="009173D9"/>
    <w:rsid w:val="00917EAB"/>
    <w:rsid w:val="009205FB"/>
    <w:rsid w:val="00920EED"/>
    <w:rsid w:val="00920FB7"/>
    <w:rsid w:val="009240DA"/>
    <w:rsid w:val="009246A0"/>
    <w:rsid w:val="0092504E"/>
    <w:rsid w:val="00927BB3"/>
    <w:rsid w:val="009302A2"/>
    <w:rsid w:val="009304A4"/>
    <w:rsid w:val="009308FA"/>
    <w:rsid w:val="00931A92"/>
    <w:rsid w:val="00932203"/>
    <w:rsid w:val="00932C30"/>
    <w:rsid w:val="00933833"/>
    <w:rsid w:val="00934DEB"/>
    <w:rsid w:val="00942924"/>
    <w:rsid w:val="00943936"/>
    <w:rsid w:val="00945706"/>
    <w:rsid w:val="00945C0D"/>
    <w:rsid w:val="00946DBF"/>
    <w:rsid w:val="00947007"/>
    <w:rsid w:val="009472A5"/>
    <w:rsid w:val="0095050E"/>
    <w:rsid w:val="00951FB0"/>
    <w:rsid w:val="009567F0"/>
    <w:rsid w:val="009571F4"/>
    <w:rsid w:val="00957469"/>
    <w:rsid w:val="00965D2E"/>
    <w:rsid w:val="00974279"/>
    <w:rsid w:val="009745E0"/>
    <w:rsid w:val="00976B67"/>
    <w:rsid w:val="00977EAF"/>
    <w:rsid w:val="00980E1F"/>
    <w:rsid w:val="0098140D"/>
    <w:rsid w:val="0098279D"/>
    <w:rsid w:val="00982816"/>
    <w:rsid w:val="00983B5D"/>
    <w:rsid w:val="00985265"/>
    <w:rsid w:val="0098566A"/>
    <w:rsid w:val="009861E4"/>
    <w:rsid w:val="00987657"/>
    <w:rsid w:val="009900C0"/>
    <w:rsid w:val="00990CA1"/>
    <w:rsid w:val="009948D9"/>
    <w:rsid w:val="00994D32"/>
    <w:rsid w:val="009950A0"/>
    <w:rsid w:val="00996DF1"/>
    <w:rsid w:val="009A1680"/>
    <w:rsid w:val="009A25EE"/>
    <w:rsid w:val="009A4139"/>
    <w:rsid w:val="009A52AF"/>
    <w:rsid w:val="009A5C72"/>
    <w:rsid w:val="009A6518"/>
    <w:rsid w:val="009B036D"/>
    <w:rsid w:val="009B2486"/>
    <w:rsid w:val="009B2903"/>
    <w:rsid w:val="009B311F"/>
    <w:rsid w:val="009B3829"/>
    <w:rsid w:val="009B3871"/>
    <w:rsid w:val="009B5C5D"/>
    <w:rsid w:val="009B6DC5"/>
    <w:rsid w:val="009B7169"/>
    <w:rsid w:val="009C00F6"/>
    <w:rsid w:val="009C071E"/>
    <w:rsid w:val="009C28E9"/>
    <w:rsid w:val="009C3E2B"/>
    <w:rsid w:val="009C5CEA"/>
    <w:rsid w:val="009C6116"/>
    <w:rsid w:val="009C639D"/>
    <w:rsid w:val="009D0A2E"/>
    <w:rsid w:val="009D1D69"/>
    <w:rsid w:val="009D224C"/>
    <w:rsid w:val="009D5226"/>
    <w:rsid w:val="009D53F0"/>
    <w:rsid w:val="009D68A4"/>
    <w:rsid w:val="009E0781"/>
    <w:rsid w:val="009E4931"/>
    <w:rsid w:val="009E6E97"/>
    <w:rsid w:val="009E7587"/>
    <w:rsid w:val="009F0199"/>
    <w:rsid w:val="009F0883"/>
    <w:rsid w:val="009F23C0"/>
    <w:rsid w:val="009F2607"/>
    <w:rsid w:val="009F3EC5"/>
    <w:rsid w:val="009F3F15"/>
    <w:rsid w:val="009F4079"/>
    <w:rsid w:val="009F4655"/>
    <w:rsid w:val="009F4EA9"/>
    <w:rsid w:val="009F4FD9"/>
    <w:rsid w:val="009F792B"/>
    <w:rsid w:val="00A005E3"/>
    <w:rsid w:val="00A01CC4"/>
    <w:rsid w:val="00A02610"/>
    <w:rsid w:val="00A02B1B"/>
    <w:rsid w:val="00A03748"/>
    <w:rsid w:val="00A05517"/>
    <w:rsid w:val="00A12426"/>
    <w:rsid w:val="00A12FA1"/>
    <w:rsid w:val="00A1359D"/>
    <w:rsid w:val="00A172A2"/>
    <w:rsid w:val="00A17955"/>
    <w:rsid w:val="00A204B8"/>
    <w:rsid w:val="00A22328"/>
    <w:rsid w:val="00A24606"/>
    <w:rsid w:val="00A24D7C"/>
    <w:rsid w:val="00A2791A"/>
    <w:rsid w:val="00A3273A"/>
    <w:rsid w:val="00A33FCC"/>
    <w:rsid w:val="00A34D8C"/>
    <w:rsid w:val="00A3526D"/>
    <w:rsid w:val="00A35A6A"/>
    <w:rsid w:val="00A40C63"/>
    <w:rsid w:val="00A4216D"/>
    <w:rsid w:val="00A427EA"/>
    <w:rsid w:val="00A4319C"/>
    <w:rsid w:val="00A4365A"/>
    <w:rsid w:val="00A44529"/>
    <w:rsid w:val="00A44C87"/>
    <w:rsid w:val="00A475DA"/>
    <w:rsid w:val="00A47963"/>
    <w:rsid w:val="00A50436"/>
    <w:rsid w:val="00A508BA"/>
    <w:rsid w:val="00A50970"/>
    <w:rsid w:val="00A51E65"/>
    <w:rsid w:val="00A5243F"/>
    <w:rsid w:val="00A576B6"/>
    <w:rsid w:val="00A57F60"/>
    <w:rsid w:val="00A57FF6"/>
    <w:rsid w:val="00A60CDE"/>
    <w:rsid w:val="00A60FF3"/>
    <w:rsid w:val="00A6134A"/>
    <w:rsid w:val="00A64DFF"/>
    <w:rsid w:val="00A6608E"/>
    <w:rsid w:val="00A661F4"/>
    <w:rsid w:val="00A679A2"/>
    <w:rsid w:val="00A72CAD"/>
    <w:rsid w:val="00A72E44"/>
    <w:rsid w:val="00A74F89"/>
    <w:rsid w:val="00A751C5"/>
    <w:rsid w:val="00A7525E"/>
    <w:rsid w:val="00A7560D"/>
    <w:rsid w:val="00A82A86"/>
    <w:rsid w:val="00A83484"/>
    <w:rsid w:val="00A87406"/>
    <w:rsid w:val="00A908BC"/>
    <w:rsid w:val="00A90BB8"/>
    <w:rsid w:val="00A91387"/>
    <w:rsid w:val="00A91963"/>
    <w:rsid w:val="00A94274"/>
    <w:rsid w:val="00A94A18"/>
    <w:rsid w:val="00A96625"/>
    <w:rsid w:val="00A96FB9"/>
    <w:rsid w:val="00A97081"/>
    <w:rsid w:val="00AA209E"/>
    <w:rsid w:val="00AA273B"/>
    <w:rsid w:val="00AA2ABD"/>
    <w:rsid w:val="00AA5077"/>
    <w:rsid w:val="00AB074E"/>
    <w:rsid w:val="00AB07EE"/>
    <w:rsid w:val="00AB1AF3"/>
    <w:rsid w:val="00AB7E3E"/>
    <w:rsid w:val="00AC0C8E"/>
    <w:rsid w:val="00AC2DCA"/>
    <w:rsid w:val="00AC4392"/>
    <w:rsid w:val="00AC4E09"/>
    <w:rsid w:val="00AC6A5D"/>
    <w:rsid w:val="00AC6A61"/>
    <w:rsid w:val="00AD12EC"/>
    <w:rsid w:val="00AD3EB3"/>
    <w:rsid w:val="00AD518A"/>
    <w:rsid w:val="00AD57F2"/>
    <w:rsid w:val="00AD7273"/>
    <w:rsid w:val="00AE23D1"/>
    <w:rsid w:val="00AE5967"/>
    <w:rsid w:val="00AE63CE"/>
    <w:rsid w:val="00AE738F"/>
    <w:rsid w:val="00AE76A4"/>
    <w:rsid w:val="00AF0A0F"/>
    <w:rsid w:val="00AF20A2"/>
    <w:rsid w:val="00AF22D1"/>
    <w:rsid w:val="00AF473B"/>
    <w:rsid w:val="00AF47AE"/>
    <w:rsid w:val="00AF4918"/>
    <w:rsid w:val="00AF515B"/>
    <w:rsid w:val="00AF5F26"/>
    <w:rsid w:val="00AF7194"/>
    <w:rsid w:val="00AF7544"/>
    <w:rsid w:val="00AF766B"/>
    <w:rsid w:val="00B10878"/>
    <w:rsid w:val="00B113AF"/>
    <w:rsid w:val="00B115FB"/>
    <w:rsid w:val="00B130F2"/>
    <w:rsid w:val="00B1772C"/>
    <w:rsid w:val="00B17B2C"/>
    <w:rsid w:val="00B208C4"/>
    <w:rsid w:val="00B21872"/>
    <w:rsid w:val="00B21A43"/>
    <w:rsid w:val="00B2399E"/>
    <w:rsid w:val="00B2436B"/>
    <w:rsid w:val="00B249B3"/>
    <w:rsid w:val="00B25655"/>
    <w:rsid w:val="00B259E1"/>
    <w:rsid w:val="00B25BF8"/>
    <w:rsid w:val="00B25D09"/>
    <w:rsid w:val="00B2604A"/>
    <w:rsid w:val="00B26553"/>
    <w:rsid w:val="00B26B88"/>
    <w:rsid w:val="00B33E9C"/>
    <w:rsid w:val="00B37E0E"/>
    <w:rsid w:val="00B37EFE"/>
    <w:rsid w:val="00B404E3"/>
    <w:rsid w:val="00B41068"/>
    <w:rsid w:val="00B411BB"/>
    <w:rsid w:val="00B43AE3"/>
    <w:rsid w:val="00B43C66"/>
    <w:rsid w:val="00B441FA"/>
    <w:rsid w:val="00B44A56"/>
    <w:rsid w:val="00B46BBF"/>
    <w:rsid w:val="00B50E46"/>
    <w:rsid w:val="00B50FDF"/>
    <w:rsid w:val="00B5150F"/>
    <w:rsid w:val="00B5540E"/>
    <w:rsid w:val="00B5732B"/>
    <w:rsid w:val="00B5774F"/>
    <w:rsid w:val="00B60864"/>
    <w:rsid w:val="00B61277"/>
    <w:rsid w:val="00B62E3C"/>
    <w:rsid w:val="00B660BB"/>
    <w:rsid w:val="00B67D8F"/>
    <w:rsid w:val="00B71458"/>
    <w:rsid w:val="00B77BF4"/>
    <w:rsid w:val="00B80242"/>
    <w:rsid w:val="00B81A3F"/>
    <w:rsid w:val="00B8227D"/>
    <w:rsid w:val="00B8359E"/>
    <w:rsid w:val="00B838CD"/>
    <w:rsid w:val="00B84995"/>
    <w:rsid w:val="00B859B5"/>
    <w:rsid w:val="00B85F5F"/>
    <w:rsid w:val="00B8704C"/>
    <w:rsid w:val="00B93DD2"/>
    <w:rsid w:val="00B93FDF"/>
    <w:rsid w:val="00B94502"/>
    <w:rsid w:val="00B950DB"/>
    <w:rsid w:val="00BA101E"/>
    <w:rsid w:val="00BA3A47"/>
    <w:rsid w:val="00BA520C"/>
    <w:rsid w:val="00BB0702"/>
    <w:rsid w:val="00BB3873"/>
    <w:rsid w:val="00BB499D"/>
    <w:rsid w:val="00BB53CF"/>
    <w:rsid w:val="00BB665B"/>
    <w:rsid w:val="00BB7FAA"/>
    <w:rsid w:val="00BC0ADE"/>
    <w:rsid w:val="00BC3D35"/>
    <w:rsid w:val="00BC56DE"/>
    <w:rsid w:val="00BC5C76"/>
    <w:rsid w:val="00BD02F8"/>
    <w:rsid w:val="00BD148F"/>
    <w:rsid w:val="00BD316A"/>
    <w:rsid w:val="00BD6652"/>
    <w:rsid w:val="00BD6896"/>
    <w:rsid w:val="00BE0B50"/>
    <w:rsid w:val="00BE19E5"/>
    <w:rsid w:val="00BE1A43"/>
    <w:rsid w:val="00BE557F"/>
    <w:rsid w:val="00BE78CE"/>
    <w:rsid w:val="00BE7C9C"/>
    <w:rsid w:val="00BE7D73"/>
    <w:rsid w:val="00BF581A"/>
    <w:rsid w:val="00BF5DD9"/>
    <w:rsid w:val="00BF6DBF"/>
    <w:rsid w:val="00C00E1E"/>
    <w:rsid w:val="00C02DDA"/>
    <w:rsid w:val="00C031E1"/>
    <w:rsid w:val="00C03944"/>
    <w:rsid w:val="00C06870"/>
    <w:rsid w:val="00C1110B"/>
    <w:rsid w:val="00C142D2"/>
    <w:rsid w:val="00C177FA"/>
    <w:rsid w:val="00C17A75"/>
    <w:rsid w:val="00C203BB"/>
    <w:rsid w:val="00C20C44"/>
    <w:rsid w:val="00C22F43"/>
    <w:rsid w:val="00C23B28"/>
    <w:rsid w:val="00C23E0D"/>
    <w:rsid w:val="00C23F13"/>
    <w:rsid w:val="00C24F8F"/>
    <w:rsid w:val="00C30D01"/>
    <w:rsid w:val="00C31730"/>
    <w:rsid w:val="00C31926"/>
    <w:rsid w:val="00C331F3"/>
    <w:rsid w:val="00C37C28"/>
    <w:rsid w:val="00C37C2D"/>
    <w:rsid w:val="00C4205B"/>
    <w:rsid w:val="00C43529"/>
    <w:rsid w:val="00C45780"/>
    <w:rsid w:val="00C56F11"/>
    <w:rsid w:val="00C57FC7"/>
    <w:rsid w:val="00C653D0"/>
    <w:rsid w:val="00C673E8"/>
    <w:rsid w:val="00C67C69"/>
    <w:rsid w:val="00C7058D"/>
    <w:rsid w:val="00C70C44"/>
    <w:rsid w:val="00C70CB3"/>
    <w:rsid w:val="00C7748A"/>
    <w:rsid w:val="00C777EF"/>
    <w:rsid w:val="00C80372"/>
    <w:rsid w:val="00C806B9"/>
    <w:rsid w:val="00C80FF5"/>
    <w:rsid w:val="00C81E96"/>
    <w:rsid w:val="00C839B0"/>
    <w:rsid w:val="00C83F0E"/>
    <w:rsid w:val="00C8428D"/>
    <w:rsid w:val="00C90EFD"/>
    <w:rsid w:val="00C914F9"/>
    <w:rsid w:val="00C9177E"/>
    <w:rsid w:val="00C9251C"/>
    <w:rsid w:val="00C92F29"/>
    <w:rsid w:val="00C94405"/>
    <w:rsid w:val="00C96368"/>
    <w:rsid w:val="00CA04E4"/>
    <w:rsid w:val="00CA4179"/>
    <w:rsid w:val="00CA43A7"/>
    <w:rsid w:val="00CA5528"/>
    <w:rsid w:val="00CA57E8"/>
    <w:rsid w:val="00CA5EA0"/>
    <w:rsid w:val="00CA6A4A"/>
    <w:rsid w:val="00CA7B5D"/>
    <w:rsid w:val="00CB07F9"/>
    <w:rsid w:val="00CB087A"/>
    <w:rsid w:val="00CB2B1B"/>
    <w:rsid w:val="00CB421D"/>
    <w:rsid w:val="00CB6B1D"/>
    <w:rsid w:val="00CB6F9A"/>
    <w:rsid w:val="00CB789F"/>
    <w:rsid w:val="00CC2178"/>
    <w:rsid w:val="00CC33A8"/>
    <w:rsid w:val="00CC44A3"/>
    <w:rsid w:val="00CC530E"/>
    <w:rsid w:val="00CC58C0"/>
    <w:rsid w:val="00CD2753"/>
    <w:rsid w:val="00CD5D9F"/>
    <w:rsid w:val="00CE2542"/>
    <w:rsid w:val="00CE2707"/>
    <w:rsid w:val="00CE5F56"/>
    <w:rsid w:val="00CE6E22"/>
    <w:rsid w:val="00CF6DF4"/>
    <w:rsid w:val="00D034A1"/>
    <w:rsid w:val="00D05765"/>
    <w:rsid w:val="00D0594C"/>
    <w:rsid w:val="00D05B99"/>
    <w:rsid w:val="00D05E01"/>
    <w:rsid w:val="00D05E8E"/>
    <w:rsid w:val="00D0668E"/>
    <w:rsid w:val="00D06CCC"/>
    <w:rsid w:val="00D07C73"/>
    <w:rsid w:val="00D10530"/>
    <w:rsid w:val="00D10DE5"/>
    <w:rsid w:val="00D10F05"/>
    <w:rsid w:val="00D11B88"/>
    <w:rsid w:val="00D138B2"/>
    <w:rsid w:val="00D13FF2"/>
    <w:rsid w:val="00D17433"/>
    <w:rsid w:val="00D217A3"/>
    <w:rsid w:val="00D21BB3"/>
    <w:rsid w:val="00D235F5"/>
    <w:rsid w:val="00D239EC"/>
    <w:rsid w:val="00D246CC"/>
    <w:rsid w:val="00D250E3"/>
    <w:rsid w:val="00D27390"/>
    <w:rsid w:val="00D30104"/>
    <w:rsid w:val="00D30411"/>
    <w:rsid w:val="00D30BE0"/>
    <w:rsid w:val="00D3179D"/>
    <w:rsid w:val="00D321A0"/>
    <w:rsid w:val="00D326DB"/>
    <w:rsid w:val="00D361C4"/>
    <w:rsid w:val="00D421C9"/>
    <w:rsid w:val="00D426B3"/>
    <w:rsid w:val="00D437B1"/>
    <w:rsid w:val="00D439EC"/>
    <w:rsid w:val="00D4522C"/>
    <w:rsid w:val="00D46A4B"/>
    <w:rsid w:val="00D508D3"/>
    <w:rsid w:val="00D51416"/>
    <w:rsid w:val="00D527D2"/>
    <w:rsid w:val="00D5351F"/>
    <w:rsid w:val="00D53E7E"/>
    <w:rsid w:val="00D566E3"/>
    <w:rsid w:val="00D56D9B"/>
    <w:rsid w:val="00D56EFB"/>
    <w:rsid w:val="00D600BB"/>
    <w:rsid w:val="00D621CF"/>
    <w:rsid w:val="00D63280"/>
    <w:rsid w:val="00D633CB"/>
    <w:rsid w:val="00D63529"/>
    <w:rsid w:val="00D64C53"/>
    <w:rsid w:val="00D65594"/>
    <w:rsid w:val="00D65F6D"/>
    <w:rsid w:val="00D70710"/>
    <w:rsid w:val="00D70D53"/>
    <w:rsid w:val="00D71068"/>
    <w:rsid w:val="00D7617D"/>
    <w:rsid w:val="00D76A87"/>
    <w:rsid w:val="00D77944"/>
    <w:rsid w:val="00D80610"/>
    <w:rsid w:val="00D82B7C"/>
    <w:rsid w:val="00D863AF"/>
    <w:rsid w:val="00D866AE"/>
    <w:rsid w:val="00D868BC"/>
    <w:rsid w:val="00D92208"/>
    <w:rsid w:val="00D93E7D"/>
    <w:rsid w:val="00D94353"/>
    <w:rsid w:val="00D96147"/>
    <w:rsid w:val="00D970F1"/>
    <w:rsid w:val="00D97450"/>
    <w:rsid w:val="00D97C40"/>
    <w:rsid w:val="00DA048B"/>
    <w:rsid w:val="00DA1D85"/>
    <w:rsid w:val="00DA2484"/>
    <w:rsid w:val="00DA24B7"/>
    <w:rsid w:val="00DA52C1"/>
    <w:rsid w:val="00DA564A"/>
    <w:rsid w:val="00DB08A4"/>
    <w:rsid w:val="00DB1148"/>
    <w:rsid w:val="00DB1831"/>
    <w:rsid w:val="00DB27AF"/>
    <w:rsid w:val="00DB4D2C"/>
    <w:rsid w:val="00DB5754"/>
    <w:rsid w:val="00DC2D5B"/>
    <w:rsid w:val="00DC36DA"/>
    <w:rsid w:val="00DC640E"/>
    <w:rsid w:val="00DC6CD9"/>
    <w:rsid w:val="00DC75D7"/>
    <w:rsid w:val="00DC778B"/>
    <w:rsid w:val="00DD0BC9"/>
    <w:rsid w:val="00DD0D57"/>
    <w:rsid w:val="00DD5CE2"/>
    <w:rsid w:val="00DD752F"/>
    <w:rsid w:val="00DE1342"/>
    <w:rsid w:val="00DE2E0C"/>
    <w:rsid w:val="00DE57A6"/>
    <w:rsid w:val="00DE64F2"/>
    <w:rsid w:val="00DE7643"/>
    <w:rsid w:val="00DE7BEE"/>
    <w:rsid w:val="00DF04EC"/>
    <w:rsid w:val="00DF0EA7"/>
    <w:rsid w:val="00DF1293"/>
    <w:rsid w:val="00DF17E2"/>
    <w:rsid w:val="00DF35A0"/>
    <w:rsid w:val="00DF5049"/>
    <w:rsid w:val="00DF6A99"/>
    <w:rsid w:val="00DF6F77"/>
    <w:rsid w:val="00DF7A89"/>
    <w:rsid w:val="00E005D8"/>
    <w:rsid w:val="00E0167C"/>
    <w:rsid w:val="00E022E2"/>
    <w:rsid w:val="00E0296D"/>
    <w:rsid w:val="00E02DA4"/>
    <w:rsid w:val="00E04016"/>
    <w:rsid w:val="00E05D6D"/>
    <w:rsid w:val="00E1103B"/>
    <w:rsid w:val="00E12E01"/>
    <w:rsid w:val="00E140B2"/>
    <w:rsid w:val="00E15442"/>
    <w:rsid w:val="00E163B6"/>
    <w:rsid w:val="00E16D20"/>
    <w:rsid w:val="00E2237E"/>
    <w:rsid w:val="00E25829"/>
    <w:rsid w:val="00E27210"/>
    <w:rsid w:val="00E300B8"/>
    <w:rsid w:val="00E307D2"/>
    <w:rsid w:val="00E30EF0"/>
    <w:rsid w:val="00E33E49"/>
    <w:rsid w:val="00E37626"/>
    <w:rsid w:val="00E40D71"/>
    <w:rsid w:val="00E410D4"/>
    <w:rsid w:val="00E42D33"/>
    <w:rsid w:val="00E444E5"/>
    <w:rsid w:val="00E51865"/>
    <w:rsid w:val="00E526F7"/>
    <w:rsid w:val="00E53152"/>
    <w:rsid w:val="00E536FE"/>
    <w:rsid w:val="00E53ECA"/>
    <w:rsid w:val="00E53EF9"/>
    <w:rsid w:val="00E5525A"/>
    <w:rsid w:val="00E57014"/>
    <w:rsid w:val="00E61810"/>
    <w:rsid w:val="00E61A89"/>
    <w:rsid w:val="00E6234D"/>
    <w:rsid w:val="00E6372A"/>
    <w:rsid w:val="00E63DAA"/>
    <w:rsid w:val="00E63EA7"/>
    <w:rsid w:val="00E70C34"/>
    <w:rsid w:val="00E70FDF"/>
    <w:rsid w:val="00E72F72"/>
    <w:rsid w:val="00E73BE2"/>
    <w:rsid w:val="00E74A80"/>
    <w:rsid w:val="00E74B95"/>
    <w:rsid w:val="00E74CDC"/>
    <w:rsid w:val="00E767D3"/>
    <w:rsid w:val="00E77D4B"/>
    <w:rsid w:val="00E80D12"/>
    <w:rsid w:val="00E839C6"/>
    <w:rsid w:val="00E8608B"/>
    <w:rsid w:val="00E8643E"/>
    <w:rsid w:val="00E875DD"/>
    <w:rsid w:val="00E92BDC"/>
    <w:rsid w:val="00E95747"/>
    <w:rsid w:val="00E96C20"/>
    <w:rsid w:val="00EA0C53"/>
    <w:rsid w:val="00EA3B86"/>
    <w:rsid w:val="00EA50D6"/>
    <w:rsid w:val="00EA54D5"/>
    <w:rsid w:val="00EA567F"/>
    <w:rsid w:val="00EA618F"/>
    <w:rsid w:val="00EB33E9"/>
    <w:rsid w:val="00EB39F2"/>
    <w:rsid w:val="00EB3B83"/>
    <w:rsid w:val="00EB4B79"/>
    <w:rsid w:val="00EB7397"/>
    <w:rsid w:val="00EC05C3"/>
    <w:rsid w:val="00EC09E6"/>
    <w:rsid w:val="00EC2024"/>
    <w:rsid w:val="00EC393A"/>
    <w:rsid w:val="00EC3C23"/>
    <w:rsid w:val="00EC41E0"/>
    <w:rsid w:val="00EC6E93"/>
    <w:rsid w:val="00ED0B5D"/>
    <w:rsid w:val="00ED0BE9"/>
    <w:rsid w:val="00ED16C6"/>
    <w:rsid w:val="00ED5935"/>
    <w:rsid w:val="00ED66B6"/>
    <w:rsid w:val="00ED742C"/>
    <w:rsid w:val="00ED75A4"/>
    <w:rsid w:val="00ED75AC"/>
    <w:rsid w:val="00EE12B8"/>
    <w:rsid w:val="00EE1A83"/>
    <w:rsid w:val="00EE1DBD"/>
    <w:rsid w:val="00EE24AE"/>
    <w:rsid w:val="00EE32DF"/>
    <w:rsid w:val="00EE40A7"/>
    <w:rsid w:val="00EE4761"/>
    <w:rsid w:val="00EE758D"/>
    <w:rsid w:val="00EF0AB9"/>
    <w:rsid w:val="00EF0E1F"/>
    <w:rsid w:val="00EF148F"/>
    <w:rsid w:val="00EF1D98"/>
    <w:rsid w:val="00EF2184"/>
    <w:rsid w:val="00EF21D5"/>
    <w:rsid w:val="00EF2384"/>
    <w:rsid w:val="00EF4916"/>
    <w:rsid w:val="00EF4CA2"/>
    <w:rsid w:val="00EF5129"/>
    <w:rsid w:val="00EF524A"/>
    <w:rsid w:val="00EF78D3"/>
    <w:rsid w:val="00F00898"/>
    <w:rsid w:val="00F0117D"/>
    <w:rsid w:val="00F0153A"/>
    <w:rsid w:val="00F03587"/>
    <w:rsid w:val="00F048E9"/>
    <w:rsid w:val="00F06037"/>
    <w:rsid w:val="00F06C28"/>
    <w:rsid w:val="00F06D3C"/>
    <w:rsid w:val="00F07AD4"/>
    <w:rsid w:val="00F1251A"/>
    <w:rsid w:val="00F12BD7"/>
    <w:rsid w:val="00F12D8F"/>
    <w:rsid w:val="00F2483B"/>
    <w:rsid w:val="00F2575E"/>
    <w:rsid w:val="00F2624C"/>
    <w:rsid w:val="00F2637E"/>
    <w:rsid w:val="00F31EF1"/>
    <w:rsid w:val="00F3295F"/>
    <w:rsid w:val="00F348E8"/>
    <w:rsid w:val="00F34E3E"/>
    <w:rsid w:val="00F35700"/>
    <w:rsid w:val="00F35A7F"/>
    <w:rsid w:val="00F35C89"/>
    <w:rsid w:val="00F36513"/>
    <w:rsid w:val="00F36850"/>
    <w:rsid w:val="00F37AF5"/>
    <w:rsid w:val="00F40B5C"/>
    <w:rsid w:val="00F419AF"/>
    <w:rsid w:val="00F4371A"/>
    <w:rsid w:val="00F43927"/>
    <w:rsid w:val="00F43F1E"/>
    <w:rsid w:val="00F44784"/>
    <w:rsid w:val="00F467BD"/>
    <w:rsid w:val="00F4775E"/>
    <w:rsid w:val="00F50AF4"/>
    <w:rsid w:val="00F5218B"/>
    <w:rsid w:val="00F52321"/>
    <w:rsid w:val="00F53568"/>
    <w:rsid w:val="00F53C85"/>
    <w:rsid w:val="00F54217"/>
    <w:rsid w:val="00F61EB5"/>
    <w:rsid w:val="00F640F8"/>
    <w:rsid w:val="00F727D0"/>
    <w:rsid w:val="00F728D3"/>
    <w:rsid w:val="00F74EFC"/>
    <w:rsid w:val="00F7720D"/>
    <w:rsid w:val="00F81536"/>
    <w:rsid w:val="00F84921"/>
    <w:rsid w:val="00F84CB2"/>
    <w:rsid w:val="00F8597A"/>
    <w:rsid w:val="00F864C8"/>
    <w:rsid w:val="00F86899"/>
    <w:rsid w:val="00F90BA0"/>
    <w:rsid w:val="00F93AEE"/>
    <w:rsid w:val="00F97B59"/>
    <w:rsid w:val="00FA0241"/>
    <w:rsid w:val="00FA02DB"/>
    <w:rsid w:val="00FA264D"/>
    <w:rsid w:val="00FA28A6"/>
    <w:rsid w:val="00FA5DA9"/>
    <w:rsid w:val="00FA5FAC"/>
    <w:rsid w:val="00FA6D44"/>
    <w:rsid w:val="00FA7804"/>
    <w:rsid w:val="00FA7E6F"/>
    <w:rsid w:val="00FB03D5"/>
    <w:rsid w:val="00FB1C30"/>
    <w:rsid w:val="00FB1E42"/>
    <w:rsid w:val="00FB2DC1"/>
    <w:rsid w:val="00FB3D3D"/>
    <w:rsid w:val="00FB7A03"/>
    <w:rsid w:val="00FC18C6"/>
    <w:rsid w:val="00FC204A"/>
    <w:rsid w:val="00FC379F"/>
    <w:rsid w:val="00FC689F"/>
    <w:rsid w:val="00FC6DEF"/>
    <w:rsid w:val="00FD0A26"/>
    <w:rsid w:val="00FD0A4C"/>
    <w:rsid w:val="00FD1604"/>
    <w:rsid w:val="00FD5147"/>
    <w:rsid w:val="00FD7335"/>
    <w:rsid w:val="00FD7C3E"/>
    <w:rsid w:val="00FE1788"/>
    <w:rsid w:val="00FE17CE"/>
    <w:rsid w:val="00FE257B"/>
    <w:rsid w:val="00FE26BC"/>
    <w:rsid w:val="00FE2A72"/>
    <w:rsid w:val="00FE3303"/>
    <w:rsid w:val="00FE3FBB"/>
    <w:rsid w:val="00FE5867"/>
    <w:rsid w:val="00FF1F8C"/>
    <w:rsid w:val="00FF2EBD"/>
    <w:rsid w:val="00FF523D"/>
    <w:rsid w:val="00FF6028"/>
    <w:rsid w:val="00FF6C6A"/>
    <w:rsid w:val="00FF6CCF"/>
    <w:rsid w:val="00FF7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A0A1EA0-A3E4-48C4-BE15-A6364E20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7D2"/>
    <w:pPr>
      <w:spacing w:after="200" w:line="276" w:lineRule="auto"/>
    </w:pPr>
    <w:rPr>
      <w:sz w:val="22"/>
      <w:szCs w:val="22"/>
      <w:lang w:eastAsia="en-US"/>
    </w:rPr>
  </w:style>
  <w:style w:type="paragraph" w:styleId="Heading1">
    <w:name w:val="heading 1"/>
    <w:basedOn w:val="Normal"/>
    <w:next w:val="Normal"/>
    <w:link w:val="Heading1Char"/>
    <w:autoRedefine/>
    <w:qFormat/>
    <w:rsid w:val="00324C1C"/>
    <w:pPr>
      <w:keepNext/>
      <w:spacing w:before="240" w:after="60" w:line="240" w:lineRule="auto"/>
      <w:outlineLvl w:val="0"/>
    </w:pPr>
    <w:rPr>
      <w:rFonts w:ascii="Arial" w:hAnsi="Arial"/>
      <w:b/>
      <w:bCs/>
      <w:kern w:val="32"/>
      <w:sz w:val="28"/>
      <w:szCs w:val="28"/>
      <w:lang w:val="x-none"/>
    </w:rPr>
  </w:style>
  <w:style w:type="paragraph" w:styleId="Heading2">
    <w:name w:val="heading 2"/>
    <w:basedOn w:val="Normal"/>
    <w:next w:val="Normal"/>
    <w:link w:val="Heading2Char1"/>
    <w:autoRedefine/>
    <w:qFormat/>
    <w:rsid w:val="00AF20A2"/>
    <w:pPr>
      <w:keepNext/>
      <w:spacing w:before="240" w:after="60" w:line="240" w:lineRule="auto"/>
      <w:ind w:left="360" w:hanging="360"/>
      <w:outlineLvl w:val="1"/>
    </w:pPr>
    <w:rPr>
      <w:rFonts w:ascii="Arial" w:eastAsia="Times New Roman" w:hAnsi="Arial"/>
      <w:b/>
      <w:sz w:val="28"/>
      <w:szCs w:val="24"/>
      <w:lang w:val="x-none" w:eastAsia="en-GB"/>
    </w:rPr>
  </w:style>
  <w:style w:type="paragraph" w:styleId="Heading3">
    <w:name w:val="heading 3"/>
    <w:basedOn w:val="Normal"/>
    <w:next w:val="Normal"/>
    <w:link w:val="Heading3Char"/>
    <w:autoRedefine/>
    <w:qFormat/>
    <w:rsid w:val="00AF20A2"/>
    <w:pPr>
      <w:keepNext/>
      <w:numPr>
        <w:numId w:val="12"/>
      </w:numPr>
      <w:spacing w:before="240" w:after="60" w:line="240" w:lineRule="auto"/>
      <w:outlineLvl w:val="2"/>
    </w:pPr>
    <w:rPr>
      <w:rFonts w:ascii="Arial" w:hAnsi="Arial"/>
      <w:b/>
      <w:bCs/>
      <w:sz w:val="24"/>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24C1C"/>
    <w:rPr>
      <w:rFonts w:ascii="Arial" w:hAnsi="Arial"/>
      <w:b/>
      <w:bCs/>
      <w:kern w:val="32"/>
      <w:sz w:val="28"/>
      <w:szCs w:val="28"/>
      <w:lang w:val="x-none" w:eastAsia="en-US"/>
    </w:rPr>
  </w:style>
  <w:style w:type="character" w:customStyle="1" w:styleId="Heading3Char">
    <w:name w:val="Heading 3 Char"/>
    <w:link w:val="Heading3"/>
    <w:rsid w:val="00AF20A2"/>
    <w:rPr>
      <w:rFonts w:ascii="Arial" w:hAnsi="Arial" w:cs="Arial"/>
      <w:b/>
      <w:bCs/>
      <w:sz w:val="24"/>
      <w:szCs w:val="26"/>
    </w:rPr>
  </w:style>
  <w:style w:type="character" w:customStyle="1" w:styleId="Heading2Char">
    <w:name w:val="Heading 2 Char"/>
    <w:rsid w:val="00AF20A2"/>
    <w:rPr>
      <w:rFonts w:ascii="Arial" w:eastAsia="Times New Roman" w:hAnsi="Arial" w:cs="Arial"/>
      <w:b/>
      <w:sz w:val="28"/>
      <w:szCs w:val="24"/>
      <w:lang w:eastAsia="en-GB"/>
    </w:rPr>
  </w:style>
  <w:style w:type="character" w:customStyle="1" w:styleId="Heading2Char1">
    <w:name w:val="Heading 2 Char1"/>
    <w:link w:val="Heading2"/>
    <w:rsid w:val="00AF20A2"/>
    <w:rPr>
      <w:rFonts w:ascii="Arial" w:hAnsi="Arial" w:cs="Arial"/>
      <w:b/>
      <w:sz w:val="28"/>
      <w:szCs w:val="24"/>
    </w:rPr>
  </w:style>
  <w:style w:type="character" w:styleId="Hyperlink">
    <w:name w:val="Hyperlink"/>
    <w:uiPriority w:val="99"/>
    <w:unhideWhenUsed/>
    <w:rsid w:val="00D439EC"/>
    <w:rPr>
      <w:color w:val="0000FF"/>
      <w:u w:val="single"/>
    </w:rPr>
  </w:style>
  <w:style w:type="paragraph" w:styleId="TOCHeading">
    <w:name w:val="TOC Heading"/>
    <w:basedOn w:val="Heading1"/>
    <w:next w:val="Normal"/>
    <w:uiPriority w:val="39"/>
    <w:unhideWhenUsed/>
    <w:qFormat/>
    <w:rsid w:val="007466D9"/>
    <w:pPr>
      <w:keepLines/>
      <w:spacing w:before="480" w:after="0" w:line="276" w:lineRule="auto"/>
      <w:outlineLvl w:val="9"/>
    </w:pPr>
    <w:rPr>
      <w:rFonts w:ascii="Cambria" w:eastAsia="Times New Roman" w:hAnsi="Cambria"/>
      <w:color w:val="365F91"/>
      <w:kern w:val="0"/>
      <w:lang w:val="en-US"/>
    </w:rPr>
  </w:style>
  <w:style w:type="paragraph" w:styleId="TOC1">
    <w:name w:val="toc 1"/>
    <w:basedOn w:val="Normal"/>
    <w:next w:val="Normal"/>
    <w:autoRedefine/>
    <w:uiPriority w:val="39"/>
    <w:unhideWhenUsed/>
    <w:rsid w:val="007466D9"/>
  </w:style>
  <w:style w:type="paragraph" w:styleId="ListParagraph">
    <w:name w:val="List Paragraph"/>
    <w:basedOn w:val="Normal"/>
    <w:uiPriority w:val="34"/>
    <w:qFormat/>
    <w:rsid w:val="007466D9"/>
    <w:pPr>
      <w:spacing w:after="0" w:line="240" w:lineRule="auto"/>
      <w:ind w:left="720"/>
    </w:pPr>
    <w:rPr>
      <w:lang w:eastAsia="en-GB"/>
    </w:rPr>
  </w:style>
  <w:style w:type="paragraph" w:styleId="Header">
    <w:name w:val="header"/>
    <w:basedOn w:val="Normal"/>
    <w:link w:val="HeaderChar"/>
    <w:uiPriority w:val="99"/>
    <w:unhideWhenUsed/>
    <w:rsid w:val="007466D9"/>
    <w:pPr>
      <w:tabs>
        <w:tab w:val="center" w:pos="4513"/>
        <w:tab w:val="right" w:pos="9026"/>
      </w:tabs>
    </w:pPr>
    <w:rPr>
      <w:lang w:val="x-none"/>
    </w:rPr>
  </w:style>
  <w:style w:type="character" w:customStyle="1" w:styleId="HeaderChar">
    <w:name w:val="Header Char"/>
    <w:link w:val="Header"/>
    <w:uiPriority w:val="99"/>
    <w:rsid w:val="007466D9"/>
    <w:rPr>
      <w:sz w:val="22"/>
      <w:szCs w:val="22"/>
      <w:lang w:eastAsia="en-US"/>
    </w:rPr>
  </w:style>
  <w:style w:type="paragraph" w:styleId="Footer">
    <w:name w:val="footer"/>
    <w:basedOn w:val="Normal"/>
    <w:link w:val="FooterChar"/>
    <w:uiPriority w:val="99"/>
    <w:unhideWhenUsed/>
    <w:rsid w:val="007466D9"/>
    <w:pPr>
      <w:tabs>
        <w:tab w:val="center" w:pos="4513"/>
        <w:tab w:val="right" w:pos="9026"/>
      </w:tabs>
    </w:pPr>
    <w:rPr>
      <w:lang w:val="x-none"/>
    </w:rPr>
  </w:style>
  <w:style w:type="character" w:customStyle="1" w:styleId="FooterChar">
    <w:name w:val="Footer Char"/>
    <w:link w:val="Footer"/>
    <w:uiPriority w:val="99"/>
    <w:rsid w:val="007466D9"/>
    <w:rPr>
      <w:sz w:val="22"/>
      <w:szCs w:val="22"/>
      <w:lang w:eastAsia="en-US"/>
    </w:rPr>
  </w:style>
  <w:style w:type="paragraph" w:styleId="BalloonText">
    <w:name w:val="Balloon Text"/>
    <w:basedOn w:val="Normal"/>
    <w:link w:val="BalloonTextChar"/>
    <w:uiPriority w:val="99"/>
    <w:semiHidden/>
    <w:unhideWhenUsed/>
    <w:rsid w:val="00431B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BE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255274">
      <w:bodyDiv w:val="1"/>
      <w:marLeft w:val="0"/>
      <w:marRight w:val="0"/>
      <w:marTop w:val="0"/>
      <w:marBottom w:val="0"/>
      <w:divBdr>
        <w:top w:val="none" w:sz="0" w:space="0" w:color="auto"/>
        <w:left w:val="none" w:sz="0" w:space="0" w:color="auto"/>
        <w:bottom w:val="none" w:sz="0" w:space="0" w:color="auto"/>
        <w:right w:val="none" w:sz="0" w:space="0" w:color="auto"/>
      </w:divBdr>
      <w:divsChild>
        <w:div w:id="1316909594">
          <w:marLeft w:val="0"/>
          <w:marRight w:val="0"/>
          <w:marTop w:val="0"/>
          <w:marBottom w:val="0"/>
          <w:divBdr>
            <w:top w:val="none" w:sz="0" w:space="0" w:color="auto"/>
            <w:left w:val="none" w:sz="0" w:space="0" w:color="auto"/>
            <w:bottom w:val="none" w:sz="0" w:space="0" w:color="auto"/>
            <w:right w:val="none" w:sz="0" w:space="0" w:color="auto"/>
          </w:divBdr>
          <w:divsChild>
            <w:div w:id="38435133">
              <w:marLeft w:val="0"/>
              <w:marRight w:val="0"/>
              <w:marTop w:val="0"/>
              <w:marBottom w:val="0"/>
              <w:divBdr>
                <w:top w:val="none" w:sz="0" w:space="0" w:color="auto"/>
                <w:left w:val="none" w:sz="0" w:space="0" w:color="auto"/>
                <w:bottom w:val="none" w:sz="0" w:space="0" w:color="auto"/>
                <w:right w:val="none" w:sz="0" w:space="0" w:color="auto"/>
              </w:divBdr>
              <w:divsChild>
                <w:div w:id="2038576031">
                  <w:marLeft w:val="0"/>
                  <w:marRight w:val="0"/>
                  <w:marTop w:val="0"/>
                  <w:marBottom w:val="0"/>
                  <w:divBdr>
                    <w:top w:val="none" w:sz="0" w:space="0" w:color="auto"/>
                    <w:left w:val="none" w:sz="0" w:space="0" w:color="auto"/>
                    <w:bottom w:val="none" w:sz="0" w:space="0" w:color="auto"/>
                    <w:right w:val="none" w:sz="0" w:space="0" w:color="auto"/>
                  </w:divBdr>
                  <w:divsChild>
                    <w:div w:id="11641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widtp.co.uk/"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i.co.uk"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cid:image001.png@01CF9D07.7AFBD4D0" TargetMode="Externa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B0781-7B1B-4C7B-8DFF-6C33C6BE7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648B7C5F</Template>
  <TotalTime>0</TotalTime>
  <Pages>7</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Halewood</dc:creator>
  <cp:lastModifiedBy>Carla Cleworth</cp:lastModifiedBy>
  <cp:revision>2</cp:revision>
  <cp:lastPrinted>2012-01-27T12:24:00Z</cp:lastPrinted>
  <dcterms:created xsi:type="dcterms:W3CDTF">2016-01-13T09:04:00Z</dcterms:created>
  <dcterms:modified xsi:type="dcterms:W3CDTF">2016-01-13T09:04:00Z</dcterms:modified>
</cp:coreProperties>
</file>